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C663A" w:rsidP="2537CE96" w:rsidRDefault="07B5DFBA" w14:paraId="6D332454" w14:textId="06FCBDF7">
      <w:pPr>
        <w:pStyle w:val="Normal"/>
        <w:jc w:val="center"/>
        <w:rPr>
          <w:rFonts w:ascii="Bookman Old Style" w:hAnsi="Bookman Old Style"/>
          <w:b w:val="1"/>
          <w:bCs w:val="1"/>
          <w:sz w:val="28"/>
          <w:szCs w:val="28"/>
          <w:u w:val="single"/>
        </w:rPr>
      </w:pPr>
      <w:r w:rsidRPr="2537CE96" w:rsidR="07B5DFBA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 </w:t>
      </w:r>
      <w:r w:rsidRPr="2537CE96" w:rsidR="009A3225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CYNGOR </w:t>
      </w:r>
      <w:r w:rsidRPr="2537CE96" w:rsidR="008606F6">
        <w:rPr>
          <w:rFonts w:ascii="Bookman Old Style" w:hAnsi="Bookman Old Style"/>
          <w:b w:val="1"/>
          <w:bCs w:val="1"/>
          <w:sz w:val="28"/>
          <w:szCs w:val="28"/>
          <w:u w:val="single"/>
        </w:rPr>
        <w:t>TREF</w:t>
      </w:r>
      <w:r w:rsidRPr="2537CE96" w:rsidR="005A5F2D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</w:t>
      </w:r>
      <w:r w:rsidRPr="2537CE96" w:rsidR="269B5E02">
        <w:rPr>
          <w:rFonts w:ascii="Bookman Old Style" w:hAnsi="Bookman Old Style"/>
          <w:b w:val="1"/>
          <w:bCs w:val="1"/>
          <w:sz w:val="28"/>
          <w:szCs w:val="28"/>
          <w:u w:val="single"/>
        </w:rPr>
        <w:t>DOLGELLAU</w:t>
      </w:r>
    </w:p>
    <w:p w:rsidR="00E54AF3" w:rsidP="2537CE96" w:rsidRDefault="00E54AF3" w14:paraId="1C46F5FE" w14:textId="30C2C7E4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Bookman Old Style" w:hAnsi="Bookman Old Style"/>
          <w:b w:val="1"/>
          <w:bCs w:val="1"/>
          <w:sz w:val="24"/>
          <w:szCs w:val="24"/>
          <w:u w:val="single"/>
        </w:rPr>
      </w:pPr>
      <w:r w:rsidRPr="2537CE96" w:rsidR="00E54AF3">
        <w:rPr>
          <w:rFonts w:ascii="Bookman Old Style" w:hAnsi="Bookman Old Style"/>
          <w:b w:val="1"/>
          <w:bCs w:val="1"/>
          <w:sz w:val="28"/>
          <w:szCs w:val="28"/>
          <w:u w:val="single"/>
        </w:rPr>
        <w:t>SEDD</w:t>
      </w:r>
      <w:r w:rsidRPr="2537CE96" w:rsidR="00F91EF6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</w:t>
      </w:r>
      <w:r w:rsidRPr="2537CE96" w:rsidR="003E4317">
        <w:rPr>
          <w:rFonts w:ascii="Bookman Old Style" w:hAnsi="Bookman Old Style"/>
          <w:b w:val="1"/>
          <w:bCs w:val="1"/>
          <w:sz w:val="28"/>
          <w:szCs w:val="28"/>
          <w:u w:val="single"/>
        </w:rPr>
        <w:t>W</w:t>
      </w:r>
      <w:r w:rsidRPr="2537CE96" w:rsidR="009A3225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AG </w:t>
      </w:r>
      <w:r w:rsidRPr="2537CE96" w:rsidR="007D3E0F">
        <w:rPr>
          <w:rFonts w:ascii="Bookman Old Style" w:hAnsi="Bookman Old Style"/>
          <w:b w:val="1"/>
          <w:bCs w:val="1"/>
          <w:sz w:val="28"/>
          <w:szCs w:val="28"/>
          <w:u w:val="single"/>
        </w:rPr>
        <w:t>ACHLYSUROL</w:t>
      </w:r>
      <w:r w:rsidRPr="2537CE96" w:rsidR="15C6B0AF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–</w:t>
      </w:r>
      <w:r w:rsidRPr="2537CE96" w:rsidR="3574178A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</w:t>
      </w:r>
      <w:r w:rsidRPr="2537CE96" w:rsidR="5719DE04">
        <w:rPr>
          <w:rFonts w:ascii="Bookman Old Style" w:hAnsi="Bookman Old Style"/>
          <w:b w:val="1"/>
          <w:bCs w:val="1"/>
          <w:sz w:val="28"/>
          <w:szCs w:val="28"/>
          <w:u w:val="single"/>
        </w:rPr>
        <w:t>WARD GOGLEDD</w:t>
      </w:r>
      <w:r w:rsidRPr="2537CE96" w:rsidR="2EC9564D">
        <w:rPr>
          <w:rFonts w:ascii="Bookman Old Style" w:hAnsi="Bookman Old Style"/>
          <w:b w:val="1"/>
          <w:bCs w:val="1"/>
          <w:sz w:val="28"/>
          <w:szCs w:val="28"/>
          <w:u w:val="single"/>
        </w:rPr>
        <w:t>/NOTHERN</w:t>
      </w:r>
      <w:r w:rsidRPr="2537CE96" w:rsidR="5719DE04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 A WARD </w:t>
      </w:r>
      <w:r w:rsidRPr="2537CE96" w:rsidR="172CFAC9">
        <w:rPr>
          <w:rFonts w:ascii="Bookman Old Style" w:hAnsi="Bookman Old Style"/>
          <w:b w:val="1"/>
          <w:bCs w:val="1"/>
          <w:sz w:val="28"/>
          <w:szCs w:val="28"/>
          <w:u w:val="single"/>
        </w:rPr>
        <w:t>DEHEUOL/SOUTHERN</w:t>
      </w:r>
    </w:p>
    <w:p w:rsidR="00753C96" w:rsidP="00974947" w:rsidRDefault="00753C96" w14:paraId="672A6659" w14:textId="77777777">
      <w:pPr>
        <w:jc w:val="center"/>
        <w:rPr>
          <w:rFonts w:ascii="Bookman Old Style" w:hAnsi="Bookman Old Style"/>
          <w:b/>
        </w:rPr>
      </w:pPr>
    </w:p>
    <w:p w:rsidR="009A3225" w:rsidP="2537CE96" w:rsidRDefault="009A3225" w14:paraId="2A112612" w14:textId="3433DF62">
      <w:pPr>
        <w:jc w:val="both"/>
        <w:rPr>
          <w:rFonts w:ascii="Bookman Old Style" w:hAnsi="Bookman Old Style"/>
          <w:sz w:val="28"/>
          <w:szCs w:val="28"/>
          <w:lang w:val="cy-GB"/>
        </w:rPr>
      </w:pPr>
      <w:r w:rsidRPr="2537CE96" w:rsidR="009A3225">
        <w:rPr>
          <w:rFonts w:ascii="Bookman Old Style" w:hAnsi="Bookman Old Style"/>
          <w:b w:val="1"/>
          <w:bCs w:val="1"/>
          <w:sz w:val="28"/>
          <w:szCs w:val="28"/>
          <w:lang w:val="cy-GB"/>
        </w:rPr>
        <w:t xml:space="preserve">RHODDIR RHYBUDD TRWY HYN </w:t>
      </w:r>
      <w:r w:rsidRPr="2537CE96" w:rsidR="00CF4BE6">
        <w:rPr>
          <w:rFonts w:ascii="Bookman Old Style" w:hAnsi="Bookman Old Style"/>
          <w:sz w:val="28"/>
          <w:szCs w:val="28"/>
          <w:lang w:val="cy-GB"/>
        </w:rPr>
        <w:t xml:space="preserve"> o </w:t>
      </w:r>
      <w:r w:rsidRPr="2537CE96" w:rsidR="0861DF72">
        <w:rPr>
          <w:rFonts w:ascii="Bookman Old Style" w:hAnsi="Bookman Old Style"/>
          <w:sz w:val="28"/>
          <w:szCs w:val="28"/>
          <w:lang w:val="cy-GB"/>
        </w:rPr>
        <w:t xml:space="preserve">2 </w:t>
      </w:r>
      <w:r w:rsidRPr="2537CE96" w:rsidR="00855B2E">
        <w:rPr>
          <w:rFonts w:ascii="Bookman Old Style" w:hAnsi="Bookman Old Style"/>
          <w:sz w:val="28"/>
          <w:szCs w:val="28"/>
          <w:lang w:val="cy-GB"/>
        </w:rPr>
        <w:t>s</w:t>
      </w:r>
      <w:r w:rsidRPr="2537CE96" w:rsidR="000C7645">
        <w:rPr>
          <w:rFonts w:ascii="Bookman Old Style" w:hAnsi="Bookman Old Style"/>
          <w:sz w:val="28"/>
          <w:szCs w:val="28"/>
          <w:lang w:val="cy-GB"/>
        </w:rPr>
        <w:t>edd</w:t>
      </w:r>
      <w:r w:rsidRPr="2537CE96" w:rsidR="0001034E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000C7645">
        <w:rPr>
          <w:rFonts w:ascii="Bookman Old Style" w:hAnsi="Bookman Old Style"/>
          <w:sz w:val="28"/>
          <w:szCs w:val="28"/>
          <w:lang w:val="cy-GB"/>
        </w:rPr>
        <w:t>wag</w:t>
      </w:r>
      <w:r w:rsidRPr="2537CE96" w:rsidR="009A3225">
        <w:rPr>
          <w:rFonts w:ascii="Bookman Old Style" w:hAnsi="Bookman Old Style"/>
          <w:sz w:val="28"/>
          <w:szCs w:val="28"/>
          <w:lang w:val="cy-GB"/>
        </w:rPr>
        <w:t xml:space="preserve"> achlysurol mewn swydd</w:t>
      </w:r>
      <w:r w:rsidRPr="2537CE96" w:rsidR="0077021C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009A3225">
        <w:rPr>
          <w:rFonts w:ascii="Bookman Old Style" w:hAnsi="Bookman Old Style"/>
          <w:sz w:val="28"/>
          <w:szCs w:val="28"/>
          <w:lang w:val="cy-GB"/>
        </w:rPr>
        <w:t>cynghorydd</w:t>
      </w:r>
      <w:r w:rsidRPr="2537CE96" w:rsidR="00DB59F4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008606F6">
        <w:rPr>
          <w:rFonts w:ascii="Bookman Old Style" w:hAnsi="Bookman Old Style"/>
          <w:sz w:val="28"/>
          <w:szCs w:val="28"/>
          <w:lang w:val="cy-GB"/>
        </w:rPr>
        <w:t xml:space="preserve">ar </w:t>
      </w:r>
      <w:r w:rsidRPr="2537CE96" w:rsidR="009A3225">
        <w:rPr>
          <w:rFonts w:ascii="Bookman Old Style" w:hAnsi="Bookman Old Style"/>
          <w:sz w:val="28"/>
          <w:szCs w:val="28"/>
          <w:lang w:val="cy-GB"/>
        </w:rPr>
        <w:t>Gyngor</w:t>
      </w:r>
      <w:r w:rsidRPr="2537CE96" w:rsidR="005407F3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008606F6">
        <w:rPr>
          <w:rFonts w:ascii="Bookman Old Style" w:hAnsi="Bookman Old Style"/>
          <w:sz w:val="28"/>
          <w:szCs w:val="28"/>
          <w:lang w:val="cy-GB"/>
        </w:rPr>
        <w:t>Tref</w:t>
      </w:r>
      <w:r w:rsidRPr="2537CE96" w:rsidR="00A36786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734D938C">
        <w:rPr>
          <w:rFonts w:ascii="Bookman Old Style" w:hAnsi="Bookman Old Style"/>
          <w:sz w:val="28"/>
          <w:szCs w:val="28"/>
          <w:lang w:val="cy-GB"/>
        </w:rPr>
        <w:t>Dolgellau</w:t>
      </w:r>
      <w:r w:rsidRPr="2537CE96" w:rsidR="541B7BD8">
        <w:rPr>
          <w:rFonts w:ascii="Bookman Old Style" w:hAnsi="Bookman Old Style"/>
          <w:sz w:val="28"/>
          <w:szCs w:val="28"/>
          <w:lang w:val="cy-GB"/>
        </w:rPr>
        <w:t>,</w:t>
      </w:r>
      <w:r w:rsidRPr="2537CE96" w:rsidR="30173EBE">
        <w:rPr>
          <w:rFonts w:ascii="Bookman Old Style" w:hAnsi="Bookman Old Style"/>
          <w:sz w:val="28"/>
          <w:szCs w:val="28"/>
          <w:lang w:val="cy-GB"/>
        </w:rPr>
        <w:t xml:space="preserve"> 1 ward</w:t>
      </w:r>
      <w:r w:rsidRPr="2537CE96" w:rsidR="541B7BD8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2537CE96" w:rsidR="34A62B6B">
        <w:rPr>
          <w:rFonts w:ascii="Bookman Old Style" w:hAnsi="Bookman Old Style"/>
          <w:sz w:val="28"/>
          <w:szCs w:val="28"/>
          <w:lang w:val="cy-GB"/>
        </w:rPr>
        <w:t xml:space="preserve">GOGLEDD/NORTHEN a </w:t>
      </w:r>
      <w:r w:rsidRPr="2537CE96" w:rsidR="749B0A7A">
        <w:rPr>
          <w:rFonts w:ascii="Bookman Old Style" w:hAnsi="Bookman Old Style"/>
          <w:sz w:val="28"/>
          <w:szCs w:val="28"/>
          <w:lang w:val="cy-GB"/>
        </w:rPr>
        <w:t xml:space="preserve">1 </w:t>
      </w:r>
      <w:r w:rsidRPr="2537CE96" w:rsidR="34A62B6B">
        <w:rPr>
          <w:rFonts w:ascii="Bookman Old Style" w:hAnsi="Bookman Old Style"/>
          <w:sz w:val="28"/>
          <w:szCs w:val="28"/>
          <w:lang w:val="cy-GB"/>
        </w:rPr>
        <w:t>ward DEHEUOL/SOUTHERN.</w:t>
      </w:r>
    </w:p>
    <w:p w:rsidR="2537CE96" w:rsidP="2537CE96" w:rsidRDefault="2537CE96" w14:paraId="2AE48160" w14:textId="538B1FFD">
      <w:pPr>
        <w:jc w:val="both"/>
        <w:rPr>
          <w:rFonts w:ascii="Bookman Old Style" w:hAnsi="Bookman Old Style"/>
          <w:sz w:val="28"/>
          <w:szCs w:val="28"/>
          <w:lang w:val="cy-GB"/>
        </w:rPr>
      </w:pPr>
    </w:p>
    <w:p w:rsidRPr="009277FC" w:rsidR="009A3225" w:rsidP="10B34CFC" w:rsidRDefault="009A3225" w14:paraId="17B8C488" w14:textId="17AECB7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Bookman Old Style" w:hAnsi="Bookman Old Style"/>
          <w:sz w:val="28"/>
          <w:szCs w:val="28"/>
          <w:lang w:val="cy-GB"/>
        </w:rPr>
      </w:pPr>
      <w:r w:rsidRPr="10B34CFC" w:rsidR="69526DCB">
        <w:rPr>
          <w:rFonts w:ascii="Bookman Old Style" w:hAnsi="Bookman Old Style"/>
          <w:sz w:val="28"/>
          <w:szCs w:val="28"/>
          <w:lang w:val="cy-GB"/>
        </w:rPr>
        <w:t>Cynhelir etholiad i lenwi’r</w:t>
      </w:r>
      <w:r w:rsidRPr="10B34CFC" w:rsidR="4CE41352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0313EFF6">
        <w:rPr>
          <w:rFonts w:ascii="Bookman Old Style" w:hAnsi="Bookman Old Style"/>
          <w:sz w:val="28"/>
          <w:szCs w:val="28"/>
          <w:lang w:val="cy-GB"/>
        </w:rPr>
        <w:t>seddi</w:t>
      </w:r>
      <w:r w:rsidRPr="10B34CFC" w:rsidR="48FCE81A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0313EFF6">
        <w:rPr>
          <w:rFonts w:ascii="Bookman Old Style" w:hAnsi="Bookman Old Style"/>
          <w:sz w:val="28"/>
          <w:szCs w:val="28"/>
          <w:lang w:val="cy-GB"/>
        </w:rPr>
        <w:t>g</w:t>
      </w:r>
      <w:r w:rsidRPr="10B34CFC" w:rsidR="4F554E27">
        <w:rPr>
          <w:rFonts w:ascii="Bookman Old Style" w:hAnsi="Bookman Old Style"/>
          <w:sz w:val="28"/>
          <w:szCs w:val="28"/>
          <w:lang w:val="cy-GB"/>
        </w:rPr>
        <w:t>wag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 os cyflwynir </w:t>
      </w:r>
      <w:r w:rsidRPr="10B34CFC" w:rsidR="7FE45115">
        <w:rPr>
          <w:rFonts w:ascii="Bookman Old Style" w:hAnsi="Bookman Old Style"/>
          <w:sz w:val="28"/>
          <w:szCs w:val="28"/>
          <w:lang w:val="cy-GB"/>
        </w:rPr>
        <w:t>cais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 ysgrifenedig </w:t>
      </w:r>
      <w:r w:rsidRPr="10B34CFC" w:rsidR="7FE45115">
        <w:rPr>
          <w:rFonts w:ascii="Bookman Old Style" w:hAnsi="Bookman Old Style"/>
          <w:sz w:val="28"/>
          <w:szCs w:val="28"/>
          <w:lang w:val="cy-GB"/>
        </w:rPr>
        <w:t xml:space="preserve">am etholiad </w:t>
      </w:r>
      <w:r w:rsidRPr="10B34CFC" w:rsidR="60628F25">
        <w:rPr>
          <w:rFonts w:ascii="Bookman Old Style" w:hAnsi="Bookman Old Style"/>
          <w:sz w:val="28"/>
          <w:szCs w:val="28"/>
          <w:lang w:val="cy-GB"/>
        </w:rPr>
        <w:t xml:space="preserve">sy’n cynnwys llofnod 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>deg etholwr o’r</w:t>
      </w:r>
      <w:r w:rsidRPr="10B34CFC" w:rsidR="4CE41352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48FCE81A">
        <w:rPr>
          <w:rFonts w:ascii="Bookman Old Style" w:hAnsi="Bookman Old Style"/>
          <w:sz w:val="28"/>
          <w:szCs w:val="28"/>
          <w:lang w:val="cy-GB"/>
        </w:rPr>
        <w:t>ward</w:t>
      </w:r>
      <w:r w:rsidRPr="10B34CFC" w:rsidR="7FA9CCC1">
        <w:rPr>
          <w:rFonts w:ascii="Bookman Old Style" w:hAnsi="Bookman Old Style"/>
          <w:sz w:val="28"/>
          <w:szCs w:val="28"/>
          <w:lang w:val="cy-GB"/>
        </w:rPr>
        <w:t>iau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6FB83E34">
        <w:rPr>
          <w:rFonts w:ascii="Bookman Old Style" w:hAnsi="Bookman Old Style"/>
          <w:sz w:val="28"/>
          <w:szCs w:val="28"/>
          <w:lang w:val="cy-GB"/>
        </w:rPr>
        <w:t>uchod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 i’r</w:t>
      </w:r>
      <w:r w:rsidRPr="10B34CFC" w:rsidR="48A537CA">
        <w:rPr>
          <w:rFonts w:ascii="Bookman Old Style" w:hAnsi="Bookman Old Style"/>
          <w:sz w:val="28"/>
          <w:szCs w:val="28"/>
          <w:lang w:val="cy-GB"/>
        </w:rPr>
        <w:t>: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 Swyddog Canlyniadau, Cyngor Gwynedd, Swyddfa’r Cyngor, Caernarfon, Gwynedd LL55 1SH o fewn y cyfnod sy’n diweddu am 12.00pm ar ddydd </w:t>
      </w:r>
      <w:r w:rsidRPr="10B34CFC" w:rsidR="0EB2EF50">
        <w:rPr>
          <w:rFonts w:ascii="Bookman Old Style" w:hAnsi="Bookman Old Style"/>
          <w:sz w:val="28"/>
          <w:szCs w:val="28"/>
          <w:lang w:val="cy-GB"/>
        </w:rPr>
        <w:t>Gwener</w:t>
      </w:r>
      <w:r w:rsidRPr="10B34CFC" w:rsidR="77CD2688">
        <w:rPr>
          <w:rFonts w:ascii="Bookman Old Style" w:hAnsi="Bookman Old Style"/>
          <w:sz w:val="28"/>
          <w:szCs w:val="28"/>
          <w:lang w:val="cy-GB"/>
        </w:rPr>
        <w:t>,</w:t>
      </w:r>
      <w:r w:rsidRPr="10B34CFC" w:rsidR="14F94141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3C33904E">
        <w:rPr>
          <w:rFonts w:ascii="Bookman Old Style" w:hAnsi="Bookman Old Style"/>
          <w:sz w:val="28"/>
          <w:szCs w:val="28"/>
          <w:lang w:val="cy-GB"/>
        </w:rPr>
        <w:t>30</w:t>
      </w:r>
      <w:r w:rsidRPr="10B34CFC" w:rsidR="48FCE81A">
        <w:rPr>
          <w:rFonts w:ascii="Bookman Old Style" w:hAnsi="Bookman Old Style"/>
          <w:sz w:val="28"/>
          <w:szCs w:val="28"/>
          <w:lang w:val="cy-GB"/>
        </w:rPr>
        <w:t xml:space="preserve"> </w:t>
      </w:r>
      <w:r w:rsidRPr="10B34CFC" w:rsidR="71F51506">
        <w:rPr>
          <w:rFonts w:ascii="Bookman Old Style" w:hAnsi="Bookman Old Style"/>
          <w:sz w:val="28"/>
          <w:szCs w:val="28"/>
          <w:lang w:val="cy-GB"/>
        </w:rPr>
        <w:t xml:space="preserve">Hydref 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>20</w:t>
      </w:r>
      <w:r w:rsidRPr="10B34CFC" w:rsidR="7106668C">
        <w:rPr>
          <w:rFonts w:ascii="Bookman Old Style" w:hAnsi="Bookman Old Style"/>
          <w:sz w:val="28"/>
          <w:szCs w:val="28"/>
          <w:lang w:val="cy-GB"/>
        </w:rPr>
        <w:t>2</w:t>
      </w:r>
      <w:r w:rsidRPr="10B34CFC" w:rsidR="6C307BE4">
        <w:rPr>
          <w:rFonts w:ascii="Bookman Old Style" w:hAnsi="Bookman Old Style"/>
          <w:sz w:val="28"/>
          <w:szCs w:val="28"/>
          <w:lang w:val="cy-GB"/>
        </w:rPr>
        <w:t>6</w:t>
      </w:r>
      <w:r w:rsidRPr="10B34CFC" w:rsidR="69526DCB">
        <w:rPr>
          <w:rFonts w:ascii="Bookman Old Style" w:hAnsi="Bookman Old Style"/>
          <w:sz w:val="28"/>
          <w:szCs w:val="28"/>
          <w:lang w:val="cy-GB"/>
        </w:rPr>
        <w:t xml:space="preserve">. </w:t>
      </w:r>
    </w:p>
    <w:p w:rsidRPr="009277FC" w:rsidR="009A3225" w:rsidRDefault="009A3225" w14:paraId="5DAB6C7B" w14:textId="77777777">
      <w:pPr>
        <w:jc w:val="both"/>
        <w:rPr>
          <w:rFonts w:ascii="Bookman Old Style" w:hAnsi="Bookman Old Style"/>
          <w:sz w:val="28"/>
          <w:lang w:val="cy-GB"/>
        </w:rPr>
      </w:pPr>
    </w:p>
    <w:p w:rsidRPr="009277FC" w:rsidR="009A3225" w:rsidRDefault="009A3225" w14:paraId="2E08FC8C" w14:textId="74F3C5F4">
      <w:pPr>
        <w:jc w:val="both"/>
        <w:rPr>
          <w:rFonts w:ascii="Bookman Old Style" w:hAnsi="Bookman Old Style"/>
          <w:sz w:val="28"/>
          <w:lang w:val="cy-GB"/>
        </w:rPr>
      </w:pPr>
      <w:r w:rsidRPr="009277FC">
        <w:rPr>
          <w:rFonts w:ascii="Bookman Old Style" w:hAnsi="Bookman Old Style"/>
          <w:sz w:val="28"/>
          <w:lang w:val="cy-GB"/>
        </w:rPr>
        <w:t xml:space="preserve">Os na dderbynnir cais am etholiad, llenwir y sedd wag gan y Cyngor </w:t>
      </w:r>
      <w:r w:rsidRPr="009277FC" w:rsidR="00F301B4">
        <w:rPr>
          <w:rFonts w:ascii="Bookman Old Style" w:hAnsi="Bookman Old Style"/>
          <w:sz w:val="28"/>
          <w:lang w:val="cy-GB"/>
        </w:rPr>
        <w:t>Tref</w:t>
      </w:r>
      <w:r w:rsidRPr="009277FC">
        <w:rPr>
          <w:rFonts w:ascii="Bookman Old Style" w:hAnsi="Bookman Old Style"/>
          <w:sz w:val="28"/>
          <w:lang w:val="cy-GB"/>
        </w:rPr>
        <w:t>.</w:t>
      </w:r>
    </w:p>
    <w:p w:rsidR="009A3225" w:rsidRDefault="009A3225" w14:paraId="02EB378F" w14:textId="77777777">
      <w:pPr>
        <w:jc w:val="both"/>
        <w:rPr>
          <w:rFonts w:ascii="Bookman Old Style" w:hAnsi="Bookman Old Style"/>
        </w:rPr>
      </w:pPr>
    </w:p>
    <w:p w:rsidR="009A3225" w:rsidP="2537CE96" w:rsidRDefault="009A3225" w14:paraId="6A05A809" w14:textId="77777777">
      <w:pPr>
        <w:jc w:val="both"/>
        <w:rPr>
          <w:rFonts w:ascii="Bookman Old Style" w:hAnsi="Bookman Old Style"/>
          <w:sz w:val="18"/>
          <w:szCs w:val="18"/>
        </w:rPr>
      </w:pPr>
    </w:p>
    <w:p w:rsidRPr="001B55AD" w:rsidR="001B55AD" w:rsidP="2537CE96" w:rsidRDefault="008606F6" w14:paraId="23704EAF" w14:textId="598302D7">
      <w:pPr>
        <w:pStyle w:val="Heading1"/>
        <w:rPr>
          <w:b w:val="0"/>
          <w:bCs w:val="0"/>
          <w:sz w:val="28"/>
          <w:szCs w:val="28"/>
        </w:rPr>
      </w:pPr>
      <w:r w:rsidRPr="2537CE96" w:rsidR="666915A9">
        <w:rPr>
          <w:rFonts w:ascii="Bookman Old Style" w:hAnsi="Bookman Old Style"/>
          <w:b w:val="1"/>
          <w:bCs w:val="1"/>
          <w:sz w:val="28"/>
          <w:szCs w:val="28"/>
          <w:u w:val="single"/>
        </w:rPr>
        <w:t xml:space="preserve">DOLGELLAU </w:t>
      </w:r>
      <w:r w:rsidRPr="2537CE96" w:rsidR="008606F6">
        <w:rPr>
          <w:sz w:val="28"/>
          <w:szCs w:val="28"/>
        </w:rPr>
        <w:t>TOWN</w:t>
      </w:r>
      <w:r w:rsidRPr="2537CE96" w:rsidR="009A3225">
        <w:rPr>
          <w:sz w:val="28"/>
          <w:szCs w:val="28"/>
        </w:rPr>
        <w:t xml:space="preserve"> COUNCIL</w:t>
      </w:r>
    </w:p>
    <w:p w:rsidR="00A02197" w:rsidP="2537CE96" w:rsidRDefault="00A02197" w14:paraId="6E4936E7" w14:textId="63544FB6">
      <w:pPr>
        <w:pStyle w:val="Heading1"/>
        <w:spacing w:line="259" w:lineRule="auto"/>
        <w:rPr>
          <w:sz w:val="24"/>
          <w:szCs w:val="24"/>
        </w:rPr>
      </w:pPr>
      <w:r w:rsidRPr="2537CE96" w:rsidR="00A02197">
        <w:rPr>
          <w:sz w:val="28"/>
          <w:szCs w:val="28"/>
        </w:rPr>
        <w:t>CASUAL VACANC</w:t>
      </w:r>
      <w:r w:rsidRPr="2537CE96" w:rsidR="009D4800">
        <w:rPr>
          <w:sz w:val="28"/>
          <w:szCs w:val="28"/>
        </w:rPr>
        <w:t>Y</w:t>
      </w:r>
      <w:r w:rsidRPr="2537CE96" w:rsidR="73A7D1C4">
        <w:rPr>
          <w:sz w:val="28"/>
          <w:szCs w:val="28"/>
        </w:rPr>
        <w:t xml:space="preserve"> – </w:t>
      </w:r>
      <w:r w:rsidRPr="2537CE96" w:rsidR="426CE4AF">
        <w:rPr>
          <w:sz w:val="28"/>
          <w:szCs w:val="28"/>
        </w:rPr>
        <w:t>GOGLED</w:t>
      </w:r>
      <w:r w:rsidRPr="2537CE96" w:rsidR="652715D3">
        <w:rPr>
          <w:sz w:val="28"/>
          <w:szCs w:val="28"/>
        </w:rPr>
        <w:t xml:space="preserve">D / </w:t>
      </w:r>
      <w:r w:rsidRPr="2537CE96" w:rsidR="652715D3">
        <w:rPr>
          <w:sz w:val="28"/>
          <w:szCs w:val="28"/>
        </w:rPr>
        <w:t>NORTHEN</w:t>
      </w:r>
      <w:r w:rsidRPr="2537CE96" w:rsidR="5BCD3164">
        <w:rPr>
          <w:sz w:val="28"/>
          <w:szCs w:val="28"/>
        </w:rPr>
        <w:t xml:space="preserve"> </w:t>
      </w:r>
      <w:r w:rsidRPr="2537CE96" w:rsidR="426CE4AF">
        <w:rPr>
          <w:sz w:val="28"/>
          <w:szCs w:val="28"/>
        </w:rPr>
        <w:t xml:space="preserve"> WARD</w:t>
      </w:r>
      <w:r w:rsidRPr="2537CE96" w:rsidR="426CE4AF">
        <w:rPr>
          <w:sz w:val="28"/>
          <w:szCs w:val="28"/>
        </w:rPr>
        <w:t xml:space="preserve"> AND </w:t>
      </w:r>
      <w:r w:rsidRPr="2537CE96" w:rsidR="03863112">
        <w:rPr>
          <w:sz w:val="28"/>
          <w:szCs w:val="28"/>
        </w:rPr>
        <w:t>DEHEUOL/SOUTHERN WARD</w:t>
      </w:r>
    </w:p>
    <w:p w:rsidRPr="003F5E60" w:rsidR="003F5E60" w:rsidP="003F5E60" w:rsidRDefault="003F5E60" w14:paraId="5A39BBE3" w14:textId="77777777"/>
    <w:p w:rsidR="009A3225" w:rsidP="2537CE96" w:rsidRDefault="009A3225" w14:paraId="52BDBD4E" w14:textId="54177F78">
      <w:pPr>
        <w:jc w:val="both"/>
        <w:rPr>
          <w:rFonts w:ascii="Bookman Old Style" w:hAnsi="Bookman Old Style"/>
          <w:sz w:val="28"/>
          <w:szCs w:val="28"/>
        </w:rPr>
      </w:pPr>
      <w:r w:rsidRPr="2537CE96" w:rsidR="009A3225">
        <w:rPr>
          <w:rFonts w:ascii="Bookman Old Style" w:hAnsi="Bookman Old Style"/>
          <w:b w:val="1"/>
          <w:bCs w:val="1"/>
          <w:sz w:val="28"/>
          <w:szCs w:val="28"/>
        </w:rPr>
        <w:t xml:space="preserve">NOTICE IS HEREBY GIVEN </w:t>
      </w:r>
      <w:r w:rsidRPr="2537CE96" w:rsidR="009A3225">
        <w:rPr>
          <w:rFonts w:ascii="Bookman Old Style" w:hAnsi="Bookman Old Style"/>
          <w:sz w:val="28"/>
          <w:szCs w:val="28"/>
        </w:rPr>
        <w:t xml:space="preserve">of </w:t>
      </w:r>
      <w:r w:rsidRPr="2537CE96" w:rsidR="0E218ACA">
        <w:rPr>
          <w:rFonts w:ascii="Bookman Old Style" w:hAnsi="Bookman Old Style"/>
          <w:sz w:val="28"/>
          <w:szCs w:val="28"/>
        </w:rPr>
        <w:t>2</w:t>
      </w:r>
      <w:r w:rsidRPr="2537CE96" w:rsidR="00BC121C">
        <w:rPr>
          <w:rFonts w:ascii="Bookman Old Style" w:hAnsi="Bookman Old Style"/>
          <w:sz w:val="28"/>
          <w:szCs w:val="28"/>
        </w:rPr>
        <w:t xml:space="preserve"> </w:t>
      </w:r>
      <w:r w:rsidRPr="2537CE96" w:rsidR="009A3225">
        <w:rPr>
          <w:rFonts w:ascii="Bookman Old Style" w:hAnsi="Bookman Old Style"/>
          <w:sz w:val="28"/>
          <w:szCs w:val="28"/>
        </w:rPr>
        <w:t xml:space="preserve">casual </w:t>
      </w:r>
      <w:r w:rsidRPr="2537CE96" w:rsidR="006D79B3">
        <w:rPr>
          <w:rFonts w:ascii="Bookman Old Style" w:hAnsi="Bookman Old Style"/>
          <w:sz w:val="28"/>
          <w:szCs w:val="28"/>
        </w:rPr>
        <w:t>vacancy</w:t>
      </w:r>
      <w:r w:rsidRPr="2537CE96" w:rsidR="00D6305E">
        <w:rPr>
          <w:rFonts w:ascii="Bookman Old Style" w:hAnsi="Bookman Old Style"/>
          <w:sz w:val="28"/>
          <w:szCs w:val="28"/>
        </w:rPr>
        <w:t xml:space="preserve"> </w:t>
      </w:r>
      <w:r w:rsidRPr="2537CE96" w:rsidR="005407F3">
        <w:rPr>
          <w:rFonts w:ascii="Bookman Old Style" w:hAnsi="Bookman Old Style"/>
          <w:sz w:val="28"/>
          <w:szCs w:val="28"/>
        </w:rPr>
        <w:t>i</w:t>
      </w:r>
      <w:r w:rsidRPr="2537CE96" w:rsidR="009A3225">
        <w:rPr>
          <w:rFonts w:ascii="Bookman Old Style" w:hAnsi="Bookman Old Style"/>
          <w:sz w:val="28"/>
          <w:szCs w:val="28"/>
        </w:rPr>
        <w:t>n the office of councillor</w:t>
      </w:r>
      <w:r w:rsidRPr="2537CE96" w:rsidR="001B55AD">
        <w:rPr>
          <w:rFonts w:ascii="Bookman Old Style" w:hAnsi="Bookman Old Style"/>
          <w:sz w:val="28"/>
          <w:szCs w:val="28"/>
        </w:rPr>
        <w:t xml:space="preserve"> </w:t>
      </w:r>
      <w:r w:rsidRPr="2537CE96" w:rsidR="00845C67">
        <w:rPr>
          <w:rFonts w:ascii="Bookman Old Style" w:hAnsi="Bookman Old Style"/>
          <w:sz w:val="28"/>
          <w:szCs w:val="28"/>
        </w:rPr>
        <w:t xml:space="preserve">on </w:t>
      </w:r>
      <w:r w:rsidRPr="2537CE96" w:rsidR="5E439475">
        <w:rPr>
          <w:rFonts w:ascii="Bookman Old Style" w:hAnsi="Bookman Old Style"/>
          <w:sz w:val="28"/>
          <w:szCs w:val="28"/>
        </w:rPr>
        <w:t xml:space="preserve">Dolgellau </w:t>
      </w:r>
      <w:r w:rsidRPr="2537CE96" w:rsidR="00A3581B">
        <w:rPr>
          <w:rFonts w:ascii="Bookman Old Style" w:hAnsi="Bookman Old Style"/>
          <w:sz w:val="28"/>
          <w:szCs w:val="28"/>
        </w:rPr>
        <w:t>Town</w:t>
      </w:r>
      <w:r w:rsidRPr="2537CE96" w:rsidR="00B935A7">
        <w:rPr>
          <w:rFonts w:ascii="Bookman Old Style" w:hAnsi="Bookman Old Style"/>
          <w:sz w:val="28"/>
          <w:szCs w:val="28"/>
        </w:rPr>
        <w:t xml:space="preserve"> Council</w:t>
      </w:r>
      <w:r w:rsidRPr="2537CE96" w:rsidR="3A34671E">
        <w:rPr>
          <w:rFonts w:ascii="Bookman Old Style" w:hAnsi="Bookman Old Style"/>
          <w:sz w:val="28"/>
          <w:szCs w:val="28"/>
        </w:rPr>
        <w:t xml:space="preserve">, </w:t>
      </w:r>
      <w:r w:rsidRPr="2537CE96" w:rsidR="54843164">
        <w:rPr>
          <w:rFonts w:ascii="Bookman Old Style" w:hAnsi="Bookman Old Style"/>
          <w:sz w:val="28"/>
          <w:szCs w:val="28"/>
        </w:rPr>
        <w:t xml:space="preserve">1 </w:t>
      </w:r>
      <w:r w:rsidRPr="2537CE96" w:rsidR="398CDA18">
        <w:rPr>
          <w:rFonts w:ascii="Bookman Old Style" w:hAnsi="Bookman Old Style"/>
          <w:sz w:val="28"/>
          <w:szCs w:val="28"/>
        </w:rPr>
        <w:t xml:space="preserve">GOGLEDD / NORTHEN WARD AND </w:t>
      </w:r>
      <w:r w:rsidRPr="2537CE96" w:rsidR="50F0B913">
        <w:rPr>
          <w:rFonts w:ascii="Bookman Old Style" w:hAnsi="Bookman Old Style"/>
          <w:sz w:val="28"/>
          <w:szCs w:val="28"/>
        </w:rPr>
        <w:t xml:space="preserve">1 </w:t>
      </w:r>
      <w:r w:rsidRPr="2537CE96" w:rsidR="398CDA18">
        <w:rPr>
          <w:rFonts w:ascii="Bookman Old Style" w:hAnsi="Bookman Old Style"/>
          <w:sz w:val="28"/>
          <w:szCs w:val="28"/>
        </w:rPr>
        <w:t>DEHEUOL/SOUTHERN WARD.</w:t>
      </w:r>
    </w:p>
    <w:p w:rsidR="009A3225" w:rsidRDefault="009A3225" w14:paraId="41C8F396" w14:textId="77777777">
      <w:pPr>
        <w:jc w:val="both"/>
        <w:rPr>
          <w:rFonts w:ascii="Bookman Old Style" w:hAnsi="Bookman Old Style"/>
          <w:sz w:val="28"/>
        </w:rPr>
      </w:pPr>
    </w:p>
    <w:p w:rsidR="006203FF" w:rsidP="10B34CFC" w:rsidRDefault="009A3225" w14:paraId="10038412" w14:textId="6C1090CA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Bookman Old Style" w:hAnsi="Bookman Old Style"/>
          <w:sz w:val="28"/>
          <w:szCs w:val="28"/>
        </w:rPr>
      </w:pPr>
      <w:r w:rsidRPr="10B34CFC" w:rsidR="69526DCB">
        <w:rPr>
          <w:rFonts w:ascii="Bookman Old Style" w:hAnsi="Bookman Old Style"/>
          <w:sz w:val="28"/>
          <w:szCs w:val="28"/>
        </w:rPr>
        <w:t xml:space="preserve">An election will be </w:t>
      </w:r>
      <w:r w:rsidRPr="10B34CFC" w:rsidR="69526DCB">
        <w:rPr>
          <w:rFonts w:ascii="Bookman Old Style" w:hAnsi="Bookman Old Style"/>
          <w:sz w:val="28"/>
          <w:szCs w:val="28"/>
        </w:rPr>
        <w:t>he</w:t>
      </w:r>
      <w:r w:rsidRPr="10B34CFC" w:rsidR="69526DCB">
        <w:rPr>
          <w:rFonts w:ascii="Bookman Old Style" w:hAnsi="Bookman Old Style"/>
          <w:sz w:val="28"/>
          <w:szCs w:val="28"/>
        </w:rPr>
        <w:t>ld to fill the</w:t>
      </w:r>
      <w:r w:rsidRPr="10B34CFC" w:rsidR="2A4D0638">
        <w:rPr>
          <w:rFonts w:ascii="Bookman Old Style" w:hAnsi="Bookman Old Style"/>
          <w:b w:val="1"/>
          <w:bCs w:val="1"/>
          <w:sz w:val="28"/>
          <w:szCs w:val="28"/>
        </w:rPr>
        <w:t xml:space="preserve"> </w:t>
      </w:r>
      <w:r w:rsidRPr="10B34CFC" w:rsidR="282DC1BD">
        <w:rPr>
          <w:rFonts w:ascii="Bookman Old Style" w:hAnsi="Bookman Old Style"/>
          <w:sz w:val="28"/>
          <w:szCs w:val="28"/>
        </w:rPr>
        <w:t>vacanc</w:t>
      </w:r>
      <w:r w:rsidRPr="10B34CFC" w:rsidR="7FA9CCC1">
        <w:rPr>
          <w:rFonts w:ascii="Bookman Old Style" w:hAnsi="Bookman Old Style"/>
          <w:sz w:val="28"/>
          <w:szCs w:val="28"/>
        </w:rPr>
        <w:t>ies</w:t>
      </w:r>
      <w:r w:rsidRPr="10B34CFC" w:rsidR="69526DCB">
        <w:rPr>
          <w:rFonts w:ascii="Bookman Old Style" w:hAnsi="Bookman Old Style"/>
          <w:sz w:val="28"/>
          <w:szCs w:val="28"/>
        </w:rPr>
        <w:t xml:space="preserve"> if a </w:t>
      </w:r>
      <w:r w:rsidRPr="10B34CFC" w:rsidR="7FE45115">
        <w:rPr>
          <w:rFonts w:ascii="Bookman Old Style" w:hAnsi="Bookman Old Style"/>
          <w:sz w:val="28"/>
          <w:szCs w:val="28"/>
        </w:rPr>
        <w:t>request</w:t>
      </w:r>
      <w:r w:rsidRPr="10B34CFC" w:rsidR="69526DCB">
        <w:rPr>
          <w:rFonts w:ascii="Bookman Old Style" w:hAnsi="Bookman Old Style"/>
          <w:sz w:val="28"/>
          <w:szCs w:val="28"/>
        </w:rPr>
        <w:t xml:space="preserve"> in writing </w:t>
      </w:r>
      <w:r w:rsidRPr="10B34CFC" w:rsidR="7FE45115">
        <w:rPr>
          <w:rFonts w:ascii="Bookman Old Style" w:hAnsi="Bookman Old Style"/>
          <w:sz w:val="28"/>
          <w:szCs w:val="28"/>
        </w:rPr>
        <w:t>for</w:t>
      </w:r>
      <w:r w:rsidRPr="10B34CFC" w:rsidR="69526DCB">
        <w:rPr>
          <w:rFonts w:ascii="Bookman Old Style" w:hAnsi="Bookman Old Style"/>
          <w:sz w:val="28"/>
          <w:szCs w:val="28"/>
        </w:rPr>
        <w:t xml:space="preserve"> an election </w:t>
      </w:r>
      <w:r w:rsidRPr="10B34CFC" w:rsidR="60628F25">
        <w:rPr>
          <w:rFonts w:ascii="Bookman Old Style" w:hAnsi="Bookman Old Style"/>
          <w:sz w:val="28"/>
          <w:szCs w:val="28"/>
        </w:rPr>
        <w:t>which includes the signatures of</w:t>
      </w:r>
      <w:r w:rsidRPr="10B34CFC" w:rsidR="7FE45115">
        <w:rPr>
          <w:rFonts w:ascii="Bookman Old Style" w:hAnsi="Bookman Old Style"/>
          <w:sz w:val="28"/>
          <w:szCs w:val="28"/>
        </w:rPr>
        <w:t xml:space="preserve"> ten electors of the </w:t>
      </w:r>
      <w:r w:rsidRPr="10B34CFC" w:rsidR="6FB83E34">
        <w:rPr>
          <w:rFonts w:ascii="Bookman Old Style" w:hAnsi="Bookman Old Style"/>
          <w:sz w:val="28"/>
          <w:szCs w:val="28"/>
        </w:rPr>
        <w:t>said</w:t>
      </w:r>
      <w:r w:rsidRPr="10B34CFC" w:rsidR="62B07970">
        <w:rPr>
          <w:rFonts w:ascii="Bookman Old Style" w:hAnsi="Bookman Old Style"/>
          <w:sz w:val="28"/>
          <w:szCs w:val="28"/>
        </w:rPr>
        <w:t xml:space="preserve"> </w:t>
      </w:r>
      <w:r w:rsidRPr="10B34CFC" w:rsidR="48FCE81A">
        <w:rPr>
          <w:rFonts w:ascii="Bookman Old Style" w:hAnsi="Bookman Old Style"/>
          <w:sz w:val="28"/>
          <w:szCs w:val="28"/>
        </w:rPr>
        <w:t>ward</w:t>
      </w:r>
      <w:r w:rsidRPr="10B34CFC" w:rsidR="7FA9CCC1">
        <w:rPr>
          <w:rFonts w:ascii="Bookman Old Style" w:hAnsi="Bookman Old Style"/>
          <w:sz w:val="28"/>
          <w:szCs w:val="28"/>
        </w:rPr>
        <w:t>s</w:t>
      </w:r>
      <w:r w:rsidRPr="10B34CFC" w:rsidR="7FE45115">
        <w:rPr>
          <w:rFonts w:ascii="Bookman Old Style" w:hAnsi="Bookman Old Style"/>
          <w:sz w:val="28"/>
          <w:szCs w:val="28"/>
        </w:rPr>
        <w:t xml:space="preserve"> is</w:t>
      </w:r>
      <w:r w:rsidRPr="10B34CFC" w:rsidR="69526DCB">
        <w:rPr>
          <w:rFonts w:ascii="Bookman Old Style" w:hAnsi="Bookman Old Style"/>
          <w:sz w:val="28"/>
          <w:szCs w:val="28"/>
        </w:rPr>
        <w:t xml:space="preserve"> sent to</w:t>
      </w:r>
      <w:r w:rsidRPr="10B34CFC" w:rsidR="48A537CA">
        <w:rPr>
          <w:rFonts w:ascii="Bookman Old Style" w:hAnsi="Bookman Old Style"/>
          <w:sz w:val="28"/>
          <w:szCs w:val="28"/>
        </w:rPr>
        <w:t>:</w:t>
      </w:r>
      <w:r w:rsidRPr="10B34CFC" w:rsidR="69526DCB">
        <w:rPr>
          <w:rFonts w:ascii="Bookman Old Style" w:hAnsi="Bookman Old Style"/>
          <w:sz w:val="28"/>
          <w:szCs w:val="28"/>
        </w:rPr>
        <w:t xml:space="preserve"> </w:t>
      </w:r>
      <w:r w:rsidRPr="10B34CFC" w:rsidR="48A537CA">
        <w:rPr>
          <w:rFonts w:ascii="Bookman Old Style" w:hAnsi="Bookman Old Style"/>
          <w:sz w:val="28"/>
          <w:szCs w:val="28"/>
        </w:rPr>
        <w:t>T</w:t>
      </w:r>
      <w:r w:rsidRPr="10B34CFC" w:rsidR="69526DCB">
        <w:rPr>
          <w:rFonts w:ascii="Bookman Old Style" w:hAnsi="Bookman Old Style"/>
          <w:sz w:val="28"/>
          <w:szCs w:val="28"/>
        </w:rPr>
        <w:t xml:space="preserve">he Returning Officer, Gwynedd Council, Council Offices, Caernarfon, Gwynedd LL55 1SH </w:t>
      </w:r>
      <w:r w:rsidRPr="10B34CFC" w:rsidR="08C9B50D">
        <w:rPr>
          <w:rFonts w:ascii="Bookman Old Style" w:hAnsi="Bookman Old Style"/>
          <w:sz w:val="28"/>
          <w:szCs w:val="28"/>
        </w:rPr>
        <w:t xml:space="preserve">within </w:t>
      </w:r>
      <w:r w:rsidRPr="10B34CFC" w:rsidR="69526DCB">
        <w:rPr>
          <w:rFonts w:ascii="Bookman Old Style" w:hAnsi="Bookman Old Style"/>
          <w:sz w:val="28"/>
          <w:szCs w:val="28"/>
        </w:rPr>
        <w:t xml:space="preserve">the period ending at </w:t>
      </w:r>
      <w:r w:rsidRPr="10B34CFC" w:rsidR="1B8A6720">
        <w:rPr>
          <w:rFonts w:ascii="Bookman Old Style" w:hAnsi="Bookman Old Style"/>
          <w:sz w:val="28"/>
          <w:szCs w:val="28"/>
        </w:rPr>
        <w:t>12</w:t>
      </w:r>
      <w:r w:rsidRPr="10B34CFC" w:rsidR="69526DCB">
        <w:rPr>
          <w:rFonts w:ascii="Bookman Old Style" w:hAnsi="Bookman Old Style"/>
          <w:sz w:val="28"/>
          <w:szCs w:val="28"/>
        </w:rPr>
        <w:t xml:space="preserve"> noon on </w:t>
      </w:r>
      <w:r w:rsidRPr="10B34CFC" w:rsidR="001C042E">
        <w:rPr>
          <w:rFonts w:ascii="Bookman Old Style" w:hAnsi="Bookman Old Style"/>
          <w:sz w:val="28"/>
          <w:szCs w:val="28"/>
        </w:rPr>
        <w:t>Friday</w:t>
      </w:r>
      <w:r w:rsidRPr="10B34CFC" w:rsidR="58A73308">
        <w:rPr>
          <w:rFonts w:ascii="Bookman Old Style" w:hAnsi="Bookman Old Style"/>
          <w:sz w:val="28"/>
          <w:szCs w:val="28"/>
        </w:rPr>
        <w:t>,</w:t>
      </w:r>
      <w:r w:rsidRPr="10B34CFC" w:rsidR="14F94141">
        <w:rPr>
          <w:rFonts w:ascii="Bookman Old Style" w:hAnsi="Bookman Old Style"/>
          <w:sz w:val="28"/>
          <w:szCs w:val="28"/>
        </w:rPr>
        <w:t xml:space="preserve"> </w:t>
      </w:r>
      <w:smartTag w:uri="urn:schemas-microsoft-com:office:smarttags" w:element="PersonName"/>
    </w:p>
    <w:p w:rsidR="009A3225" w:rsidP="10B34CFC" w:rsidRDefault="635BBF2E" w14:paraId="76C1EF10" w14:textId="0D4D250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rFonts w:ascii="Bookman Old Style" w:hAnsi="Bookman Old Style"/>
          <w:sz w:val="28"/>
          <w:szCs w:val="28"/>
        </w:rPr>
      </w:pPr>
      <w:r w:rsidRPr="10B34CFC" w:rsidR="287F5EF3">
        <w:rPr>
          <w:rFonts w:ascii="Bookman Old Style" w:hAnsi="Bookman Old Style"/>
          <w:sz w:val="28"/>
          <w:szCs w:val="28"/>
        </w:rPr>
        <w:t xml:space="preserve">30 </w:t>
      </w:r>
      <w:r w:rsidRPr="10B34CFC" w:rsidR="657F000B">
        <w:rPr>
          <w:rFonts w:ascii="Bookman Old Style" w:hAnsi="Bookman Old Style"/>
          <w:sz w:val="28"/>
          <w:szCs w:val="28"/>
        </w:rPr>
        <w:t xml:space="preserve">September </w:t>
      </w:r>
      <w:r w:rsidRPr="10B34CFC" w:rsidR="69526DCB">
        <w:rPr>
          <w:rFonts w:ascii="Bookman Old Style" w:hAnsi="Bookman Old Style"/>
          <w:sz w:val="28"/>
          <w:szCs w:val="28"/>
        </w:rPr>
        <w:t>20</w:t>
      </w:r>
      <w:r w:rsidRPr="10B34CFC" w:rsidR="0EF72F2D">
        <w:rPr>
          <w:rFonts w:ascii="Bookman Old Style" w:hAnsi="Bookman Old Style"/>
          <w:sz w:val="28"/>
          <w:szCs w:val="28"/>
        </w:rPr>
        <w:t>2</w:t>
      </w:r>
      <w:r w:rsidRPr="10B34CFC" w:rsidR="2CC9850B">
        <w:rPr>
          <w:rFonts w:ascii="Bookman Old Style" w:hAnsi="Bookman Old Style"/>
          <w:sz w:val="28"/>
          <w:szCs w:val="28"/>
        </w:rPr>
        <w:t>6</w:t>
      </w:r>
      <w:r w:rsidRPr="10B34CFC" w:rsidR="0EF72F2D">
        <w:rPr>
          <w:rFonts w:ascii="Bookman Old Style" w:hAnsi="Bookman Old Style"/>
          <w:sz w:val="28"/>
          <w:szCs w:val="28"/>
        </w:rPr>
        <w:t>.</w:t>
      </w:r>
    </w:p>
    <w:p w:rsidR="009A3225" w:rsidRDefault="009A3225" w14:paraId="72A3D3EC" w14:textId="77777777">
      <w:pPr>
        <w:jc w:val="both"/>
        <w:rPr>
          <w:rFonts w:ascii="Bookman Old Style" w:hAnsi="Bookman Old Style"/>
          <w:sz w:val="28"/>
        </w:rPr>
      </w:pPr>
    </w:p>
    <w:p w:rsidR="000400B2" w:rsidRDefault="009A3225" w14:paraId="3594C094" w14:textId="4A221F5F">
      <w:pPr>
        <w:jc w:val="both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In the absence of a request for an election, the vacanc</w:t>
      </w:r>
      <w:r w:rsidR="006203FF">
        <w:rPr>
          <w:rFonts w:ascii="Bookman Old Style" w:hAnsi="Bookman Old Style"/>
          <w:sz w:val="28"/>
        </w:rPr>
        <w:t>y</w:t>
      </w:r>
      <w:r w:rsidR="008006B7">
        <w:rPr>
          <w:rFonts w:ascii="Bookman Old Style" w:hAnsi="Bookman Old Style"/>
          <w:sz w:val="28"/>
        </w:rPr>
        <w:t xml:space="preserve"> will </w:t>
      </w:r>
      <w:r>
        <w:rPr>
          <w:rFonts w:ascii="Bookman Old Style" w:hAnsi="Bookman Old Style"/>
          <w:sz w:val="28"/>
        </w:rPr>
        <w:t xml:space="preserve"> be filled by the </w:t>
      </w:r>
      <w:r w:rsidR="00F301B4">
        <w:rPr>
          <w:rFonts w:ascii="Bookman Old Style" w:hAnsi="Bookman Old Style"/>
          <w:sz w:val="28"/>
        </w:rPr>
        <w:t>Town</w:t>
      </w:r>
      <w:r>
        <w:rPr>
          <w:rFonts w:ascii="Bookman Old Style" w:hAnsi="Bookman Old Style"/>
          <w:sz w:val="28"/>
        </w:rPr>
        <w:t xml:space="preserve"> Council.</w:t>
      </w:r>
    </w:p>
    <w:p w:rsidR="009A3225" w:rsidRDefault="009A3225" w14:paraId="526E24A0" w14:textId="77777777">
      <w:pPr>
        <w:jc w:val="center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. . . . . . . . . . . . . . . . . . . . . . . . . . . . . . . . . . . . .</w:t>
      </w:r>
    </w:p>
    <w:p w:rsidR="005B50E8" w:rsidRDefault="005B50E8" w14:paraId="0D0B940D" w14:textId="77777777">
      <w:pPr>
        <w:jc w:val="center"/>
        <w:rPr>
          <w:rFonts w:ascii="Bookman Old Style" w:hAnsi="Bookman Old Style"/>
          <w:sz w:val="24"/>
        </w:rPr>
      </w:pPr>
    </w:p>
    <w:p w:rsidR="009A3225" w:rsidRDefault="009A3225" w14:paraId="0E27B00A" w14:textId="77777777">
      <w:pPr>
        <w:jc w:val="center"/>
        <w:rPr>
          <w:rFonts w:ascii="Bookman Old Style" w:hAnsi="Bookman Old Style"/>
          <w:sz w:val="28"/>
        </w:rPr>
      </w:pPr>
    </w:p>
    <w:p w:rsidRPr="00DB6A3C" w:rsidR="00297DDD" w:rsidP="10B34CFC" w:rsidRDefault="009A3225" w14:paraId="459D9557" w14:textId="2A5CDF7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Bookman Old Style" w:hAnsi="Bookman Old Style"/>
          <w:b w:val="1"/>
          <w:bCs w:val="1"/>
          <w:sz w:val="26"/>
          <w:szCs w:val="26"/>
        </w:rPr>
      </w:pPr>
      <w:r w:rsidRPr="10B34CFC" w:rsidR="69526DCB">
        <w:rPr>
          <w:rFonts w:ascii="Bookman Old Style" w:hAnsi="Bookman Old Style"/>
          <w:b w:val="1"/>
          <w:bCs w:val="1"/>
          <w:sz w:val="26"/>
          <w:szCs w:val="26"/>
        </w:rPr>
        <w:t>Clerc y Cyngor / Clerk to the Counci</w:t>
      </w:r>
      <w:r w:rsidRPr="10B34CFC" w:rsidR="206C6044">
        <w:rPr>
          <w:rFonts w:ascii="Bookman Old Style" w:hAnsi="Bookman Old Style"/>
          <w:b w:val="1"/>
          <w:bCs w:val="1"/>
          <w:sz w:val="26"/>
          <w:szCs w:val="26"/>
        </w:rPr>
        <w:t xml:space="preserve">l </w:t>
      </w:r>
      <w:r w:rsidRPr="10B34CFC" w:rsidR="69526DCB">
        <w:rPr>
          <w:rFonts w:ascii="Bookman Old Style" w:hAnsi="Bookman Old Style"/>
          <w:b w:val="1"/>
          <w:bCs w:val="1"/>
          <w:sz w:val="26"/>
          <w:szCs w:val="26"/>
          <w:lang w:val="cy-GB"/>
        </w:rPr>
        <w:t>Dyddiedig</w:t>
      </w:r>
      <w:r w:rsidRPr="10B34CFC" w:rsidR="69526DCB">
        <w:rPr>
          <w:rFonts w:ascii="Bookman Old Style" w:hAnsi="Bookman Old Style"/>
          <w:b w:val="1"/>
          <w:bCs w:val="1"/>
          <w:sz w:val="26"/>
          <w:szCs w:val="26"/>
        </w:rPr>
        <w:t>/</w:t>
      </w:r>
      <w:r w:rsidRPr="10B34CFC" w:rsidR="206C6044">
        <w:rPr>
          <w:rFonts w:ascii="Bookman Old Style" w:hAnsi="Bookman Old Style"/>
          <w:b w:val="1"/>
          <w:bCs w:val="1"/>
          <w:sz w:val="26"/>
          <w:szCs w:val="26"/>
        </w:rPr>
        <w:t xml:space="preserve"> </w:t>
      </w:r>
      <w:r w:rsidRPr="10B34CFC" w:rsidR="69526DCB">
        <w:rPr>
          <w:rFonts w:ascii="Bookman Old Style" w:hAnsi="Bookman Old Style"/>
          <w:b w:val="1"/>
          <w:bCs w:val="1"/>
          <w:sz w:val="26"/>
          <w:szCs w:val="26"/>
        </w:rPr>
        <w:t xml:space="preserve">Dated </w:t>
      </w:r>
      <w:r w:rsidRPr="10B34CFC" w:rsidR="3A0CB722">
        <w:rPr>
          <w:rFonts w:ascii="Bookman Old Style" w:hAnsi="Bookman Old Style"/>
          <w:b w:val="1"/>
          <w:bCs w:val="1"/>
          <w:sz w:val="26"/>
          <w:szCs w:val="26"/>
        </w:rPr>
        <w:t>12</w:t>
      </w:r>
      <w:r w:rsidRPr="10B34CFC" w:rsidR="5AFADC7A">
        <w:rPr>
          <w:rFonts w:ascii="Bookman Old Style" w:hAnsi="Bookman Old Style"/>
          <w:b w:val="1"/>
          <w:bCs w:val="1"/>
          <w:sz w:val="26"/>
          <w:szCs w:val="26"/>
        </w:rPr>
        <w:t xml:space="preserve"> </w:t>
      </w:r>
      <w:r w:rsidRPr="10B34CFC" w:rsidR="7693407A">
        <w:rPr>
          <w:rFonts w:ascii="Bookman Old Style" w:hAnsi="Bookman Old Style"/>
          <w:b w:val="1"/>
          <w:bCs w:val="1"/>
          <w:sz w:val="26"/>
          <w:szCs w:val="26"/>
        </w:rPr>
        <w:t>Hydref</w:t>
      </w:r>
      <w:r w:rsidRPr="10B34CFC" w:rsidR="5220285C">
        <w:rPr>
          <w:rFonts w:ascii="Bookman Old Style" w:hAnsi="Bookman Old Style"/>
          <w:b w:val="1"/>
          <w:bCs w:val="1"/>
          <w:sz w:val="26"/>
          <w:szCs w:val="26"/>
        </w:rPr>
        <w:t>/</w:t>
      </w:r>
      <w:r w:rsidRPr="10B34CFC" w:rsidR="156FDD99">
        <w:rPr>
          <w:rFonts w:ascii="Bookman Old Style" w:hAnsi="Bookman Old Style"/>
          <w:b w:val="1"/>
          <w:bCs w:val="1"/>
          <w:sz w:val="26"/>
          <w:szCs w:val="26"/>
        </w:rPr>
        <w:t xml:space="preserve"> </w:t>
      </w:r>
      <w:r w:rsidRPr="10B34CFC" w:rsidR="768E5ECD">
        <w:rPr>
          <w:rFonts w:ascii="Bookman Old Style" w:hAnsi="Bookman Old Style"/>
          <w:b w:val="1"/>
          <w:bCs w:val="1"/>
          <w:sz w:val="26"/>
          <w:szCs w:val="26"/>
        </w:rPr>
        <w:t xml:space="preserve">October </w:t>
      </w:r>
      <w:r w:rsidRPr="10B34CFC" w:rsidR="53D96D07">
        <w:rPr>
          <w:rFonts w:ascii="Bookman Old Style" w:hAnsi="Bookman Old Style"/>
          <w:b w:val="1"/>
          <w:bCs w:val="1"/>
          <w:sz w:val="26"/>
          <w:szCs w:val="26"/>
        </w:rPr>
        <w:t>2</w:t>
      </w:r>
      <w:r w:rsidRPr="10B34CFC" w:rsidR="69526DCB">
        <w:rPr>
          <w:rFonts w:ascii="Bookman Old Style" w:hAnsi="Bookman Old Style"/>
          <w:b w:val="1"/>
          <w:bCs w:val="1"/>
          <w:sz w:val="26"/>
          <w:szCs w:val="26"/>
        </w:rPr>
        <w:t>0</w:t>
      </w:r>
      <w:r w:rsidRPr="10B34CFC" w:rsidR="0EF72F2D">
        <w:rPr>
          <w:rFonts w:ascii="Bookman Old Style" w:hAnsi="Bookman Old Style"/>
          <w:b w:val="1"/>
          <w:bCs w:val="1"/>
          <w:sz w:val="26"/>
          <w:szCs w:val="26"/>
        </w:rPr>
        <w:t>2</w:t>
      </w:r>
      <w:r w:rsidRPr="10B34CFC" w:rsidR="1288461C">
        <w:rPr>
          <w:rFonts w:ascii="Bookman Old Style" w:hAnsi="Bookman Old Style"/>
          <w:b w:val="1"/>
          <w:bCs w:val="1"/>
          <w:sz w:val="26"/>
          <w:szCs w:val="26"/>
        </w:rPr>
        <w:t>6</w:t>
      </w:r>
    </w:p>
    <w:sectPr w:rsidRPr="00DB6A3C" w:rsidR="00297DDD" w:rsidSect="00E96039">
      <w:pgSz w:w="11907" w:h="16840" w:orient="portrait" w:code="9"/>
      <w:pgMar w:top="851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04BA5" w:rsidP="0071568F" w:rsidRDefault="00104BA5" w14:paraId="4CFD06E4" w14:textId="77777777">
      <w:r>
        <w:separator/>
      </w:r>
    </w:p>
  </w:endnote>
  <w:endnote w:type="continuationSeparator" w:id="0">
    <w:p w:rsidR="00104BA5" w:rsidP="0071568F" w:rsidRDefault="00104BA5" w14:paraId="324C0061" w14:textId="77777777">
      <w:r>
        <w:continuationSeparator/>
      </w:r>
    </w:p>
  </w:endnote>
  <w:endnote w:type="continuationNotice" w:id="1">
    <w:p w:rsidR="00104BA5" w:rsidRDefault="00104BA5" w14:paraId="19DD3BE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04BA5" w:rsidP="0071568F" w:rsidRDefault="00104BA5" w14:paraId="4E6A17E5" w14:textId="77777777">
      <w:r>
        <w:separator/>
      </w:r>
    </w:p>
  </w:footnote>
  <w:footnote w:type="continuationSeparator" w:id="0">
    <w:p w:rsidR="00104BA5" w:rsidP="0071568F" w:rsidRDefault="00104BA5" w14:paraId="0B6ED4D6" w14:textId="77777777">
      <w:r>
        <w:continuationSeparator/>
      </w:r>
    </w:p>
  </w:footnote>
  <w:footnote w:type="continuationNotice" w:id="1">
    <w:p w:rsidR="00104BA5" w:rsidRDefault="00104BA5" w14:paraId="19BD2865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7E"/>
    <w:rsid w:val="0001034E"/>
    <w:rsid w:val="00010AC1"/>
    <w:rsid w:val="00017426"/>
    <w:rsid w:val="00025AEB"/>
    <w:rsid w:val="000274B7"/>
    <w:rsid w:val="00034B18"/>
    <w:rsid w:val="000400B2"/>
    <w:rsid w:val="00044E87"/>
    <w:rsid w:val="00047327"/>
    <w:rsid w:val="00051D70"/>
    <w:rsid w:val="00066044"/>
    <w:rsid w:val="000702A0"/>
    <w:rsid w:val="00086110"/>
    <w:rsid w:val="00094E99"/>
    <w:rsid w:val="000B1595"/>
    <w:rsid w:val="000C29A6"/>
    <w:rsid w:val="000C3625"/>
    <w:rsid w:val="000C7645"/>
    <w:rsid w:val="000E380E"/>
    <w:rsid w:val="000E4B13"/>
    <w:rsid w:val="000F17CF"/>
    <w:rsid w:val="000F37AB"/>
    <w:rsid w:val="000F5628"/>
    <w:rsid w:val="00104BA5"/>
    <w:rsid w:val="00105E7B"/>
    <w:rsid w:val="0011404D"/>
    <w:rsid w:val="00117437"/>
    <w:rsid w:val="00117D5E"/>
    <w:rsid w:val="00136EF7"/>
    <w:rsid w:val="0015650E"/>
    <w:rsid w:val="00160174"/>
    <w:rsid w:val="0016554C"/>
    <w:rsid w:val="00175292"/>
    <w:rsid w:val="00183621"/>
    <w:rsid w:val="001A346C"/>
    <w:rsid w:val="001B214F"/>
    <w:rsid w:val="001B55AD"/>
    <w:rsid w:val="001B7EA2"/>
    <w:rsid w:val="001C042E"/>
    <w:rsid w:val="001D34EF"/>
    <w:rsid w:val="001D429A"/>
    <w:rsid w:val="001D7E53"/>
    <w:rsid w:val="001E16F8"/>
    <w:rsid w:val="001E1F85"/>
    <w:rsid w:val="001F3158"/>
    <w:rsid w:val="00220E1B"/>
    <w:rsid w:val="00220F44"/>
    <w:rsid w:val="00223D18"/>
    <w:rsid w:val="00227741"/>
    <w:rsid w:val="00233B47"/>
    <w:rsid w:val="00234750"/>
    <w:rsid w:val="00247C49"/>
    <w:rsid w:val="00253C2A"/>
    <w:rsid w:val="0026428D"/>
    <w:rsid w:val="002667F7"/>
    <w:rsid w:val="00266C1F"/>
    <w:rsid w:val="002725C8"/>
    <w:rsid w:val="0027542D"/>
    <w:rsid w:val="00276016"/>
    <w:rsid w:val="002776BB"/>
    <w:rsid w:val="002802C4"/>
    <w:rsid w:val="00282230"/>
    <w:rsid w:val="0028585E"/>
    <w:rsid w:val="00290ADC"/>
    <w:rsid w:val="00297DDD"/>
    <w:rsid w:val="002A4143"/>
    <w:rsid w:val="002A5DD4"/>
    <w:rsid w:val="002B145A"/>
    <w:rsid w:val="002D070E"/>
    <w:rsid w:val="002D7143"/>
    <w:rsid w:val="002E2E3E"/>
    <w:rsid w:val="002E5EEF"/>
    <w:rsid w:val="002E6B12"/>
    <w:rsid w:val="002F4661"/>
    <w:rsid w:val="0030419D"/>
    <w:rsid w:val="00304DE5"/>
    <w:rsid w:val="00321ECF"/>
    <w:rsid w:val="00325097"/>
    <w:rsid w:val="00330920"/>
    <w:rsid w:val="00335651"/>
    <w:rsid w:val="00336463"/>
    <w:rsid w:val="00363C26"/>
    <w:rsid w:val="00371692"/>
    <w:rsid w:val="00372C73"/>
    <w:rsid w:val="003765D2"/>
    <w:rsid w:val="00381520"/>
    <w:rsid w:val="00397B37"/>
    <w:rsid w:val="003B0140"/>
    <w:rsid w:val="003B680A"/>
    <w:rsid w:val="003B735C"/>
    <w:rsid w:val="003C4814"/>
    <w:rsid w:val="003E399F"/>
    <w:rsid w:val="003E3E1C"/>
    <w:rsid w:val="003E4317"/>
    <w:rsid w:val="003E7216"/>
    <w:rsid w:val="003F488E"/>
    <w:rsid w:val="003F5E60"/>
    <w:rsid w:val="003F74EC"/>
    <w:rsid w:val="0042139D"/>
    <w:rsid w:val="00433704"/>
    <w:rsid w:val="00441240"/>
    <w:rsid w:val="00462CD1"/>
    <w:rsid w:val="00465E94"/>
    <w:rsid w:val="004846B9"/>
    <w:rsid w:val="004864CA"/>
    <w:rsid w:val="00486EE0"/>
    <w:rsid w:val="00491430"/>
    <w:rsid w:val="0049222E"/>
    <w:rsid w:val="004C663A"/>
    <w:rsid w:val="004D744B"/>
    <w:rsid w:val="004D77AE"/>
    <w:rsid w:val="004E48B3"/>
    <w:rsid w:val="004E5CDD"/>
    <w:rsid w:val="004E67F3"/>
    <w:rsid w:val="004E686E"/>
    <w:rsid w:val="004F02A8"/>
    <w:rsid w:val="004F0A98"/>
    <w:rsid w:val="005057BF"/>
    <w:rsid w:val="0052552F"/>
    <w:rsid w:val="00530F6B"/>
    <w:rsid w:val="005407F3"/>
    <w:rsid w:val="00543255"/>
    <w:rsid w:val="00553C34"/>
    <w:rsid w:val="00556023"/>
    <w:rsid w:val="00575372"/>
    <w:rsid w:val="00592B7D"/>
    <w:rsid w:val="00593718"/>
    <w:rsid w:val="005A0B4E"/>
    <w:rsid w:val="005A5F2D"/>
    <w:rsid w:val="005B17F4"/>
    <w:rsid w:val="005B50E8"/>
    <w:rsid w:val="005F7D9F"/>
    <w:rsid w:val="00603CEA"/>
    <w:rsid w:val="00605D2F"/>
    <w:rsid w:val="006203FF"/>
    <w:rsid w:val="00621DD8"/>
    <w:rsid w:val="00630AF9"/>
    <w:rsid w:val="0064748B"/>
    <w:rsid w:val="006604D0"/>
    <w:rsid w:val="0067618A"/>
    <w:rsid w:val="00684392"/>
    <w:rsid w:val="006920E9"/>
    <w:rsid w:val="006A0744"/>
    <w:rsid w:val="006B197D"/>
    <w:rsid w:val="006B34CE"/>
    <w:rsid w:val="006C2B05"/>
    <w:rsid w:val="006C2CF4"/>
    <w:rsid w:val="006C34B8"/>
    <w:rsid w:val="006C3B1A"/>
    <w:rsid w:val="006C6F6A"/>
    <w:rsid w:val="006D2F3A"/>
    <w:rsid w:val="006D79B3"/>
    <w:rsid w:val="00701EB2"/>
    <w:rsid w:val="0070314D"/>
    <w:rsid w:val="0070387B"/>
    <w:rsid w:val="00704D26"/>
    <w:rsid w:val="00707F34"/>
    <w:rsid w:val="00713DCE"/>
    <w:rsid w:val="0071478C"/>
    <w:rsid w:val="0071568F"/>
    <w:rsid w:val="00716562"/>
    <w:rsid w:val="00716F23"/>
    <w:rsid w:val="007272AE"/>
    <w:rsid w:val="00731D7E"/>
    <w:rsid w:val="00745EB2"/>
    <w:rsid w:val="00750AD9"/>
    <w:rsid w:val="00752985"/>
    <w:rsid w:val="00753C96"/>
    <w:rsid w:val="0077021C"/>
    <w:rsid w:val="0077694E"/>
    <w:rsid w:val="00776A9C"/>
    <w:rsid w:val="007800C3"/>
    <w:rsid w:val="00781D46"/>
    <w:rsid w:val="00792C51"/>
    <w:rsid w:val="0079708D"/>
    <w:rsid w:val="007A0D98"/>
    <w:rsid w:val="007A7903"/>
    <w:rsid w:val="007C1B9C"/>
    <w:rsid w:val="007C7F4F"/>
    <w:rsid w:val="007D3E0F"/>
    <w:rsid w:val="007D5E39"/>
    <w:rsid w:val="007E083D"/>
    <w:rsid w:val="007F0217"/>
    <w:rsid w:val="007F0429"/>
    <w:rsid w:val="007F225D"/>
    <w:rsid w:val="007F2FBF"/>
    <w:rsid w:val="007F3B2D"/>
    <w:rsid w:val="007F53FE"/>
    <w:rsid w:val="007F7420"/>
    <w:rsid w:val="008001C2"/>
    <w:rsid w:val="008006B7"/>
    <w:rsid w:val="00804EBB"/>
    <w:rsid w:val="0081204C"/>
    <w:rsid w:val="00812FF3"/>
    <w:rsid w:val="00825B55"/>
    <w:rsid w:val="00830A23"/>
    <w:rsid w:val="00840766"/>
    <w:rsid w:val="00842141"/>
    <w:rsid w:val="0084398B"/>
    <w:rsid w:val="00845C67"/>
    <w:rsid w:val="0085370E"/>
    <w:rsid w:val="00855B2E"/>
    <w:rsid w:val="008606F6"/>
    <w:rsid w:val="0086208E"/>
    <w:rsid w:val="008621BF"/>
    <w:rsid w:val="0086352F"/>
    <w:rsid w:val="008660B1"/>
    <w:rsid w:val="00892B42"/>
    <w:rsid w:val="008A325B"/>
    <w:rsid w:val="008B7EAE"/>
    <w:rsid w:val="008C142D"/>
    <w:rsid w:val="008C6C3E"/>
    <w:rsid w:val="008C7BB3"/>
    <w:rsid w:val="008D213F"/>
    <w:rsid w:val="008D3908"/>
    <w:rsid w:val="008E0FDA"/>
    <w:rsid w:val="008E2BDE"/>
    <w:rsid w:val="008F34D0"/>
    <w:rsid w:val="008F5779"/>
    <w:rsid w:val="008F789A"/>
    <w:rsid w:val="00900987"/>
    <w:rsid w:val="009026C6"/>
    <w:rsid w:val="0091611F"/>
    <w:rsid w:val="0092006D"/>
    <w:rsid w:val="00920D88"/>
    <w:rsid w:val="009277FC"/>
    <w:rsid w:val="00930A44"/>
    <w:rsid w:val="00945647"/>
    <w:rsid w:val="00950662"/>
    <w:rsid w:val="00950DCE"/>
    <w:rsid w:val="00966A1D"/>
    <w:rsid w:val="009732B6"/>
    <w:rsid w:val="00974947"/>
    <w:rsid w:val="00983216"/>
    <w:rsid w:val="00994C43"/>
    <w:rsid w:val="009A3225"/>
    <w:rsid w:val="009A32AF"/>
    <w:rsid w:val="009B4966"/>
    <w:rsid w:val="009C14DF"/>
    <w:rsid w:val="009D4800"/>
    <w:rsid w:val="009E6A8C"/>
    <w:rsid w:val="009F4813"/>
    <w:rsid w:val="009F53E1"/>
    <w:rsid w:val="009F703F"/>
    <w:rsid w:val="00A02197"/>
    <w:rsid w:val="00A221B8"/>
    <w:rsid w:val="00A23139"/>
    <w:rsid w:val="00A23C95"/>
    <w:rsid w:val="00A27C82"/>
    <w:rsid w:val="00A32541"/>
    <w:rsid w:val="00A354DC"/>
    <w:rsid w:val="00A3581B"/>
    <w:rsid w:val="00A36786"/>
    <w:rsid w:val="00A44BA0"/>
    <w:rsid w:val="00A46019"/>
    <w:rsid w:val="00A532D0"/>
    <w:rsid w:val="00A66220"/>
    <w:rsid w:val="00A71395"/>
    <w:rsid w:val="00A72F81"/>
    <w:rsid w:val="00A73E74"/>
    <w:rsid w:val="00A77224"/>
    <w:rsid w:val="00A814BC"/>
    <w:rsid w:val="00A82A84"/>
    <w:rsid w:val="00AA254F"/>
    <w:rsid w:val="00AD423A"/>
    <w:rsid w:val="00AD436F"/>
    <w:rsid w:val="00AD4E8C"/>
    <w:rsid w:val="00AE7693"/>
    <w:rsid w:val="00AE7928"/>
    <w:rsid w:val="00AF2BE2"/>
    <w:rsid w:val="00B10A61"/>
    <w:rsid w:val="00B130E2"/>
    <w:rsid w:val="00B13F1B"/>
    <w:rsid w:val="00B23641"/>
    <w:rsid w:val="00B277E3"/>
    <w:rsid w:val="00B3109F"/>
    <w:rsid w:val="00B33255"/>
    <w:rsid w:val="00B349DD"/>
    <w:rsid w:val="00B37A01"/>
    <w:rsid w:val="00B43DFA"/>
    <w:rsid w:val="00B52C36"/>
    <w:rsid w:val="00B610BA"/>
    <w:rsid w:val="00B67338"/>
    <w:rsid w:val="00B70BDE"/>
    <w:rsid w:val="00B84CA8"/>
    <w:rsid w:val="00B935A7"/>
    <w:rsid w:val="00BC121C"/>
    <w:rsid w:val="00BC3024"/>
    <w:rsid w:val="00BD0AD7"/>
    <w:rsid w:val="00BD7991"/>
    <w:rsid w:val="00BE4F30"/>
    <w:rsid w:val="00BE644C"/>
    <w:rsid w:val="00BF4561"/>
    <w:rsid w:val="00C01A8C"/>
    <w:rsid w:val="00C3749C"/>
    <w:rsid w:val="00C52991"/>
    <w:rsid w:val="00C54BDC"/>
    <w:rsid w:val="00C60425"/>
    <w:rsid w:val="00C6490C"/>
    <w:rsid w:val="00C66420"/>
    <w:rsid w:val="00C76A61"/>
    <w:rsid w:val="00C81187"/>
    <w:rsid w:val="00C8164F"/>
    <w:rsid w:val="00C844A8"/>
    <w:rsid w:val="00C87C5F"/>
    <w:rsid w:val="00CA3460"/>
    <w:rsid w:val="00CB2A78"/>
    <w:rsid w:val="00CB2AA4"/>
    <w:rsid w:val="00CB3E60"/>
    <w:rsid w:val="00CB626C"/>
    <w:rsid w:val="00CC1C58"/>
    <w:rsid w:val="00CC5066"/>
    <w:rsid w:val="00CC62ED"/>
    <w:rsid w:val="00CC7FA3"/>
    <w:rsid w:val="00CE052C"/>
    <w:rsid w:val="00CE438D"/>
    <w:rsid w:val="00CE49A7"/>
    <w:rsid w:val="00CE6822"/>
    <w:rsid w:val="00CE7F7A"/>
    <w:rsid w:val="00CF2FDE"/>
    <w:rsid w:val="00CF4BE6"/>
    <w:rsid w:val="00D043F3"/>
    <w:rsid w:val="00D06DC7"/>
    <w:rsid w:val="00D27BDF"/>
    <w:rsid w:val="00D6305E"/>
    <w:rsid w:val="00D63696"/>
    <w:rsid w:val="00D95B0E"/>
    <w:rsid w:val="00DA3D28"/>
    <w:rsid w:val="00DB0335"/>
    <w:rsid w:val="00DB5098"/>
    <w:rsid w:val="00DB59F4"/>
    <w:rsid w:val="00DB6A3C"/>
    <w:rsid w:val="00DB6F7C"/>
    <w:rsid w:val="00DC454B"/>
    <w:rsid w:val="00DC459C"/>
    <w:rsid w:val="00DC5C9F"/>
    <w:rsid w:val="00DD3E90"/>
    <w:rsid w:val="00DE3A0B"/>
    <w:rsid w:val="00DF39BC"/>
    <w:rsid w:val="00E117D8"/>
    <w:rsid w:val="00E15DE8"/>
    <w:rsid w:val="00E16BE6"/>
    <w:rsid w:val="00E25D82"/>
    <w:rsid w:val="00E3752A"/>
    <w:rsid w:val="00E375B4"/>
    <w:rsid w:val="00E54AF3"/>
    <w:rsid w:val="00E54ECC"/>
    <w:rsid w:val="00E55570"/>
    <w:rsid w:val="00E62F11"/>
    <w:rsid w:val="00E8001C"/>
    <w:rsid w:val="00E84772"/>
    <w:rsid w:val="00E96039"/>
    <w:rsid w:val="00E9720A"/>
    <w:rsid w:val="00EB7960"/>
    <w:rsid w:val="00EC77B9"/>
    <w:rsid w:val="00ED177D"/>
    <w:rsid w:val="00EE2F51"/>
    <w:rsid w:val="00EF1F21"/>
    <w:rsid w:val="00EF4C1C"/>
    <w:rsid w:val="00F27C3B"/>
    <w:rsid w:val="00F27C5E"/>
    <w:rsid w:val="00F27CEB"/>
    <w:rsid w:val="00F301B4"/>
    <w:rsid w:val="00F31C07"/>
    <w:rsid w:val="00F3781A"/>
    <w:rsid w:val="00F37D83"/>
    <w:rsid w:val="00F57A35"/>
    <w:rsid w:val="00F669CF"/>
    <w:rsid w:val="00F70607"/>
    <w:rsid w:val="00F7101C"/>
    <w:rsid w:val="00F7561A"/>
    <w:rsid w:val="00F8364E"/>
    <w:rsid w:val="00F87048"/>
    <w:rsid w:val="00F91EF6"/>
    <w:rsid w:val="00FA1399"/>
    <w:rsid w:val="00FA285C"/>
    <w:rsid w:val="00FB12EF"/>
    <w:rsid w:val="00FB5EA1"/>
    <w:rsid w:val="00FC1C24"/>
    <w:rsid w:val="00FE68AC"/>
    <w:rsid w:val="00FF0319"/>
    <w:rsid w:val="00FF0848"/>
    <w:rsid w:val="029BE784"/>
    <w:rsid w:val="0313EFF6"/>
    <w:rsid w:val="03863112"/>
    <w:rsid w:val="03BFD536"/>
    <w:rsid w:val="03CD4B07"/>
    <w:rsid w:val="03EDDCA2"/>
    <w:rsid w:val="042B18DC"/>
    <w:rsid w:val="0431657C"/>
    <w:rsid w:val="04E4242C"/>
    <w:rsid w:val="04E67E4C"/>
    <w:rsid w:val="055E4A55"/>
    <w:rsid w:val="05643BBF"/>
    <w:rsid w:val="066741FE"/>
    <w:rsid w:val="078621CA"/>
    <w:rsid w:val="07B5DFBA"/>
    <w:rsid w:val="0861DF72"/>
    <w:rsid w:val="08C9B50D"/>
    <w:rsid w:val="0B78E1DA"/>
    <w:rsid w:val="0B859967"/>
    <w:rsid w:val="0B8E830C"/>
    <w:rsid w:val="0C12F872"/>
    <w:rsid w:val="0C5E64B5"/>
    <w:rsid w:val="0C768AB7"/>
    <w:rsid w:val="0E218ACA"/>
    <w:rsid w:val="0E83AD50"/>
    <w:rsid w:val="0EB2EF50"/>
    <w:rsid w:val="0EF72F2D"/>
    <w:rsid w:val="10B34CFC"/>
    <w:rsid w:val="12295232"/>
    <w:rsid w:val="1288461C"/>
    <w:rsid w:val="12E47AA9"/>
    <w:rsid w:val="1481D558"/>
    <w:rsid w:val="14F94141"/>
    <w:rsid w:val="151CA0B3"/>
    <w:rsid w:val="156FDD99"/>
    <w:rsid w:val="15C6B0AF"/>
    <w:rsid w:val="15DC8CDF"/>
    <w:rsid w:val="1710EA98"/>
    <w:rsid w:val="172CFAC9"/>
    <w:rsid w:val="1780CAEE"/>
    <w:rsid w:val="194B110D"/>
    <w:rsid w:val="1A0EFD93"/>
    <w:rsid w:val="1A6FBDEF"/>
    <w:rsid w:val="1B8A6720"/>
    <w:rsid w:val="1BAC2A7E"/>
    <w:rsid w:val="1BFD4CF1"/>
    <w:rsid w:val="1C3F510E"/>
    <w:rsid w:val="1D382C27"/>
    <w:rsid w:val="1DFA01FA"/>
    <w:rsid w:val="1E457956"/>
    <w:rsid w:val="1F3E9BA5"/>
    <w:rsid w:val="204080F1"/>
    <w:rsid w:val="206C6044"/>
    <w:rsid w:val="22D4ED2B"/>
    <w:rsid w:val="22E84011"/>
    <w:rsid w:val="2498E9FB"/>
    <w:rsid w:val="2526E248"/>
    <w:rsid w:val="2537CE96"/>
    <w:rsid w:val="262623B2"/>
    <w:rsid w:val="2646B251"/>
    <w:rsid w:val="269B5E02"/>
    <w:rsid w:val="26DFAC70"/>
    <w:rsid w:val="26E54393"/>
    <w:rsid w:val="26F244C5"/>
    <w:rsid w:val="273EB63E"/>
    <w:rsid w:val="2777D251"/>
    <w:rsid w:val="279A2988"/>
    <w:rsid w:val="282DC1BD"/>
    <w:rsid w:val="286838A4"/>
    <w:rsid w:val="287F5EF3"/>
    <w:rsid w:val="28CAA453"/>
    <w:rsid w:val="2A4D0638"/>
    <w:rsid w:val="2B480FFA"/>
    <w:rsid w:val="2B8F6C45"/>
    <w:rsid w:val="2BB3037A"/>
    <w:rsid w:val="2C44782D"/>
    <w:rsid w:val="2CC9850B"/>
    <w:rsid w:val="2E55D516"/>
    <w:rsid w:val="2EC9564D"/>
    <w:rsid w:val="2EF3B952"/>
    <w:rsid w:val="30173EBE"/>
    <w:rsid w:val="309E5FA6"/>
    <w:rsid w:val="30E52091"/>
    <w:rsid w:val="338D7640"/>
    <w:rsid w:val="34A62B6B"/>
    <w:rsid w:val="3574178A"/>
    <w:rsid w:val="35F8A566"/>
    <w:rsid w:val="375A41B1"/>
    <w:rsid w:val="37E00563"/>
    <w:rsid w:val="37EEEBD0"/>
    <w:rsid w:val="3857DA7B"/>
    <w:rsid w:val="3891A2A0"/>
    <w:rsid w:val="398CDA18"/>
    <w:rsid w:val="399C5410"/>
    <w:rsid w:val="3A0CB722"/>
    <w:rsid w:val="3A34671E"/>
    <w:rsid w:val="3A8A8910"/>
    <w:rsid w:val="3AAB8569"/>
    <w:rsid w:val="3C0B063E"/>
    <w:rsid w:val="3C33904E"/>
    <w:rsid w:val="3CC0B92B"/>
    <w:rsid w:val="3CD4EE1B"/>
    <w:rsid w:val="3E3EFD4F"/>
    <w:rsid w:val="4068C070"/>
    <w:rsid w:val="40FA12BB"/>
    <w:rsid w:val="41C1C177"/>
    <w:rsid w:val="426CE4AF"/>
    <w:rsid w:val="4294C672"/>
    <w:rsid w:val="458D2261"/>
    <w:rsid w:val="45ECE82D"/>
    <w:rsid w:val="46396477"/>
    <w:rsid w:val="46F6D5D7"/>
    <w:rsid w:val="4884641B"/>
    <w:rsid w:val="48A537CA"/>
    <w:rsid w:val="48A5CBF5"/>
    <w:rsid w:val="48DCD6A5"/>
    <w:rsid w:val="48FCE81A"/>
    <w:rsid w:val="4CE41352"/>
    <w:rsid w:val="4D924A08"/>
    <w:rsid w:val="4DC2DA49"/>
    <w:rsid w:val="4F554E27"/>
    <w:rsid w:val="4FC017F4"/>
    <w:rsid w:val="4FC09D08"/>
    <w:rsid w:val="500D56EA"/>
    <w:rsid w:val="50F0B913"/>
    <w:rsid w:val="5204A911"/>
    <w:rsid w:val="5220285C"/>
    <w:rsid w:val="53CA498F"/>
    <w:rsid w:val="53D96D07"/>
    <w:rsid w:val="5411B002"/>
    <w:rsid w:val="541B7BD8"/>
    <w:rsid w:val="54843164"/>
    <w:rsid w:val="54961EDC"/>
    <w:rsid w:val="54B11421"/>
    <w:rsid w:val="55AD8063"/>
    <w:rsid w:val="5719DE04"/>
    <w:rsid w:val="57908923"/>
    <w:rsid w:val="589C7937"/>
    <w:rsid w:val="58A73308"/>
    <w:rsid w:val="5AA67592"/>
    <w:rsid w:val="5AFADC7A"/>
    <w:rsid w:val="5BCD3164"/>
    <w:rsid w:val="5C26E92E"/>
    <w:rsid w:val="5CE42E19"/>
    <w:rsid w:val="5CED2245"/>
    <w:rsid w:val="5D275F75"/>
    <w:rsid w:val="5D49ED55"/>
    <w:rsid w:val="5E439475"/>
    <w:rsid w:val="5EBB96C2"/>
    <w:rsid w:val="5F01372B"/>
    <w:rsid w:val="5F6B6ED3"/>
    <w:rsid w:val="60628F25"/>
    <w:rsid w:val="62B07970"/>
    <w:rsid w:val="62EF2D73"/>
    <w:rsid w:val="63475496"/>
    <w:rsid w:val="635BBF2E"/>
    <w:rsid w:val="636E46EF"/>
    <w:rsid w:val="637705E1"/>
    <w:rsid w:val="6431EA49"/>
    <w:rsid w:val="6453B516"/>
    <w:rsid w:val="652715D3"/>
    <w:rsid w:val="657F000B"/>
    <w:rsid w:val="660FAA07"/>
    <w:rsid w:val="666915A9"/>
    <w:rsid w:val="67676214"/>
    <w:rsid w:val="68213366"/>
    <w:rsid w:val="688B55C6"/>
    <w:rsid w:val="693A4265"/>
    <w:rsid w:val="69526DCB"/>
    <w:rsid w:val="696A5732"/>
    <w:rsid w:val="69C7E37D"/>
    <w:rsid w:val="6A0AB2A2"/>
    <w:rsid w:val="6B7F0732"/>
    <w:rsid w:val="6BEE3B70"/>
    <w:rsid w:val="6C307BE4"/>
    <w:rsid w:val="6CCA7DB3"/>
    <w:rsid w:val="6D3BA64D"/>
    <w:rsid w:val="6DBE31DE"/>
    <w:rsid w:val="6E704332"/>
    <w:rsid w:val="6F81C09A"/>
    <w:rsid w:val="6FB83E34"/>
    <w:rsid w:val="7106668C"/>
    <w:rsid w:val="71F51506"/>
    <w:rsid w:val="72C838B7"/>
    <w:rsid w:val="73361E2B"/>
    <w:rsid w:val="734D938C"/>
    <w:rsid w:val="7375038A"/>
    <w:rsid w:val="73A7D1C4"/>
    <w:rsid w:val="74494314"/>
    <w:rsid w:val="7470E24E"/>
    <w:rsid w:val="749B0A7A"/>
    <w:rsid w:val="75BD3358"/>
    <w:rsid w:val="761E5C2C"/>
    <w:rsid w:val="76886619"/>
    <w:rsid w:val="768E5ECD"/>
    <w:rsid w:val="7693407A"/>
    <w:rsid w:val="772C6F2D"/>
    <w:rsid w:val="775D5082"/>
    <w:rsid w:val="77CD2688"/>
    <w:rsid w:val="780DDA67"/>
    <w:rsid w:val="789232BE"/>
    <w:rsid w:val="78FF1BA4"/>
    <w:rsid w:val="7A9D5EF2"/>
    <w:rsid w:val="7ED37014"/>
    <w:rsid w:val="7F9A181D"/>
    <w:rsid w:val="7FA9CCC1"/>
    <w:rsid w:val="7FE4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43402CF"/>
  <w15:chartTrackingRefBased/>
  <w15:docId w15:val="{40D90692-CAB3-45CF-8CF6-18F3B861F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cy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Bookman Old Style" w:hAnsi="Bookman Old Style"/>
      <w:b/>
      <w:sz w:val="32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Bookman Old Style" w:hAnsi="Bookman Old Style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568F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rsid w:val="0071568F"/>
    <w:rPr>
      <w:lang w:val="en-GB" w:eastAsia="en-US"/>
    </w:rPr>
  </w:style>
  <w:style w:type="paragraph" w:styleId="Footer">
    <w:name w:val="footer"/>
    <w:basedOn w:val="Normal"/>
    <w:link w:val="FooterChar"/>
    <w:rsid w:val="0071568F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rsid w:val="0071568F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010011\Application%20Data\Microsoft\Templates\Rhybudd%20Cyhoeddus%20-%20Cymuned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2850bd-7963-49d7-87ff-dbf206df1bb3" xsi:nil="true"/>
    <lcf76f155ced4ddcb4097134ff3c332f xmlns="07b3163d-5423-4d20-b049-aee8e9e83d7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11C418115290742B0724EA70B86AF6C" ma:contentTypeVersion="15" ma:contentTypeDescription="Creu dogfen newydd." ma:contentTypeScope="" ma:versionID="05c76b41245409d28ad02d569f6cb044">
  <xsd:schema xmlns:xsd="http://www.w3.org/2001/XMLSchema" xmlns:xs="http://www.w3.org/2001/XMLSchema" xmlns:p="http://schemas.microsoft.com/office/2006/metadata/properties" xmlns:ns2="07b3163d-5423-4d20-b049-aee8e9e83d7c" xmlns:ns3="902850bd-7963-49d7-87ff-dbf206df1bb3" targetNamespace="http://schemas.microsoft.com/office/2006/metadata/properties" ma:root="true" ma:fieldsID="5b230cf18c7eb68d3d589b674f04ab25" ns2:_="" ns3:_="">
    <xsd:import namespace="07b3163d-5423-4d20-b049-aee8e9e83d7c"/>
    <xsd:import namespace="902850bd-7963-49d7-87ff-dbf206df1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3163d-5423-4d20-b049-aee8e9e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au Delwedd" ma:readOnly="false" ma:fieldId="{5cf76f15-5ced-4ddc-b409-7134ff3c332f}" ma:taxonomyMulti="true" ma:sspId="b65e5a6c-01e6-40a4-a681-398cda8c0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2850bd-7963-49d7-87ff-dbf206df1bb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85957e-c4e9-46b8-a7b3-5231304e1760}" ma:internalName="TaxCatchAll" ma:showField="CatchAllData" ma:web="902850bd-7963-49d7-87ff-dbf206df1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Rhannwyd â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Wedi Rhannu Gyda Manyl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E69A4-63A8-43F8-8C97-8BF8551BCAA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B0FFBB-AA81-430D-8EFB-552BB3D81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C50FE8-6952-44B9-BD36-1F52AF8B0AA8}">
  <ds:schemaRefs>
    <ds:schemaRef ds:uri="http://schemas.microsoft.com/office/2006/metadata/properties"/>
    <ds:schemaRef ds:uri="http://schemas.microsoft.com/office/infopath/2007/PartnerControls"/>
    <ds:schemaRef ds:uri="902850bd-7963-49d7-87ff-dbf206df1bb3"/>
    <ds:schemaRef ds:uri="07b3163d-5423-4d20-b049-aee8e9e83d7c"/>
  </ds:schemaRefs>
</ds:datastoreItem>
</file>

<file path=customXml/itemProps4.xml><?xml version="1.0" encoding="utf-8"?>
<ds:datastoreItem xmlns:ds="http://schemas.openxmlformats.org/officeDocument/2006/customXml" ds:itemID="{4086053B-15D1-4C0C-A570-ACF6191B991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Rhybudd Cyhoeddus - Cymuned.dot</ap:Template>
  <ap:Application>Microsoft Word for the web</ap:Application>
  <ap:DocSecurity>4</ap:DocSecurity>
  <ap:ScaleCrop>false</ap:ScaleCrop>
  <ap:Company>Gateway 2000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Adran Prif Weithredwr</dc:creator>
  <keywords/>
  <dc:description/>
  <lastModifiedBy>Huw Elfed Roberts (TA)</lastModifiedBy>
  <revision>21</revision>
  <lastPrinted>2016-01-13T06:10:00.0000000Z</lastPrinted>
  <dcterms:created xsi:type="dcterms:W3CDTF">2023-09-07T21:09:00.0000000Z</dcterms:created>
  <dcterms:modified xsi:type="dcterms:W3CDTF">2026-10-08T14:23:15.9922002Z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7" name="d1780b1f095142689bede48a1a592c27">
    <vt:lpwstr>Swyddogol Sensitif|93d40ef2-de4e-446a-9cd4-9e15ffd37424</vt:lpwstr>
  </property>
  <property fmtid="{D5CDD505-2E9C-101B-9397-08002B2CF9AE}" pid="8" name="TaxCatchAll">
    <vt:lpwstr>6;#Gweinyddu Etholiadau|b2eeafb5-5c30-42ff-9078-83619ae5ca32;#4;#Materion Cyfreithiol|0c7de15c-2a12-40f4-9b77-6d42dce0f84b;#2;#Swyddogol Sensitif|93d40ef2-de4e-446a-9cd4-9e15ffd37424</vt:lpwstr>
  </property>
  <property fmtid="{D5CDD505-2E9C-101B-9397-08002B2CF9AE}" pid="9" name="Classification">
    <vt:lpwstr>6</vt:lpwstr>
  </property>
  <property fmtid="{D5CDD505-2E9C-101B-9397-08002B2CF9AE}" pid="10" name="display_urn:schemas-microsoft-com:office:office#DocumentOwner">
    <vt:lpwstr>Evans Iwan Gwilym (TA)</vt:lpwstr>
  </property>
  <property fmtid="{D5CDD505-2E9C-101B-9397-08002B2CF9AE}" pid="11" name="_cx_SecurityMarkings">
    <vt:lpwstr>2</vt:lpwstr>
  </property>
  <property fmtid="{D5CDD505-2E9C-101B-9397-08002B2CF9AE}" pid="12" name="ke93f16e132f4fd988b16f5cfb0cdfe5">
    <vt:lpwstr>Gweinyddu Etholiadau|b2eeafb5-5c30-42ff-9078-83619ae5ca32</vt:lpwstr>
  </property>
  <property fmtid="{D5CDD505-2E9C-101B-9397-08002B2CF9AE}" pid="13" name="DocumentOwner">
    <vt:lpwstr>13</vt:lpwstr>
  </property>
  <property fmtid="{D5CDD505-2E9C-101B-9397-08002B2CF9AE}" pid="14" name="fc21e95941e341fd9527e12848537719">
    <vt:lpwstr>Materion Cyfreithiol|0c7de15c-2a12-40f4-9b77-6d42dce0f84b</vt:lpwstr>
  </property>
  <property fmtid="{D5CDD505-2E9C-101B-9397-08002B2CF9AE}" pid="15" name="MigrationDetails">
    <vt:lpwstr>Wedi cael ei fudo ar 17/01/2017 o \\fileserver3\ADRANYC</vt:lpwstr>
  </property>
  <property fmtid="{D5CDD505-2E9C-101B-9397-08002B2CF9AE}" pid="16" name="TaxKeywordTaxHTField">
    <vt:lpwstr/>
  </property>
  <property fmtid="{D5CDD505-2E9C-101B-9397-08002B2CF9AE}" pid="17" name="dlc_EmailFrom">
    <vt:lpwstr/>
  </property>
  <property fmtid="{D5CDD505-2E9C-101B-9397-08002B2CF9AE}" pid="18" name="FolderDescription">
    <vt:lpwstr/>
  </property>
  <property fmtid="{D5CDD505-2E9C-101B-9397-08002B2CF9AE}" pid="19" name="TaxKeyword">
    <vt:lpwstr/>
  </property>
  <property fmtid="{D5CDD505-2E9C-101B-9397-08002B2CF9AE}" pid="20" name="dlc_EmailCC">
    <vt:lpwstr/>
  </property>
  <property fmtid="{D5CDD505-2E9C-101B-9397-08002B2CF9AE}" pid="21" name="URL">
    <vt:lpwstr/>
  </property>
  <property fmtid="{D5CDD505-2E9C-101B-9397-08002B2CF9AE}" pid="22" name="dlc_EmailSubject">
    <vt:lpwstr/>
  </property>
  <property fmtid="{D5CDD505-2E9C-101B-9397-08002B2CF9AE}" pid="23" name="CurrentStatus">
    <vt:lpwstr/>
  </property>
  <property fmtid="{D5CDD505-2E9C-101B-9397-08002B2CF9AE}" pid="24" name="OriginatingFunction">
    <vt:lpwstr>4</vt:lpwstr>
  </property>
  <property fmtid="{D5CDD505-2E9C-101B-9397-08002B2CF9AE}" pid="25" name="Migrated">
    <vt:lpwstr>Ia</vt:lpwstr>
  </property>
  <property fmtid="{D5CDD505-2E9C-101B-9397-08002B2CF9AE}" pid="26" name="dlc_EmailTo">
    <vt:lpwstr/>
  </property>
  <property fmtid="{D5CDD505-2E9C-101B-9397-08002B2CF9AE}" pid="27" name="display_urn:schemas-microsoft-com:office:office#Editor">
    <vt:lpwstr>Huw Elfed Roberts (TA)</vt:lpwstr>
  </property>
  <property fmtid="{D5CDD505-2E9C-101B-9397-08002B2CF9AE}" pid="28" name="display_urn:schemas-microsoft-com:office:office#Author">
    <vt:lpwstr>Huw Elfed Roberts (TA)</vt:lpwstr>
  </property>
  <property fmtid="{D5CDD505-2E9C-101B-9397-08002B2CF9AE}" pid="29" name="TitusGUID">
    <vt:lpwstr>980a46fb-efce-457e-9fa1-d17b24235775</vt:lpwstr>
  </property>
  <property fmtid="{D5CDD505-2E9C-101B-9397-08002B2CF9AE}" pid="30" name="Order">
    <vt:lpwstr>995100.000000000</vt:lpwstr>
  </property>
  <property fmtid="{D5CDD505-2E9C-101B-9397-08002B2CF9AE}" pid="31" name="ContentTypeId">
    <vt:lpwstr>0x010100311C418115290742B0724EA70B86AF6C</vt:lpwstr>
  </property>
  <property fmtid="{D5CDD505-2E9C-101B-9397-08002B2CF9AE}" pid="32" name="MediaServiceImageTags">
    <vt:lpwstr/>
  </property>
</Properties>
</file>